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leftFromText="141" w:rightFromText="141" w:vertAnchor="page" w:horzAnchor="margin" w:tblpY="324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5"/>
        <w:gridCol w:w="879"/>
        <w:gridCol w:w="1096"/>
        <w:gridCol w:w="783"/>
        <w:gridCol w:w="4383"/>
      </w:tblGrid>
      <w:tr w:rsidR="006F5B16" w:rsidRPr="00637200" w14:paraId="3803B4C0" w14:textId="77777777" w:rsidTr="00453205">
        <w:tc>
          <w:tcPr>
            <w:tcW w:w="2572" w:type="pct"/>
            <w:gridSpan w:val="4"/>
            <w:shd w:val="clear" w:color="auto" w:fill="BF2883"/>
            <w:vAlign w:val="bottom"/>
          </w:tcPr>
          <w:p w14:paraId="46F62647" w14:textId="77777777" w:rsidR="00AD2E8F" w:rsidRPr="006D2D8A" w:rsidRDefault="00AD2E8F" w:rsidP="00453205">
            <w:pPr>
              <w:pStyle w:val="Nadpis1"/>
              <w:outlineLvl w:val="0"/>
            </w:pPr>
            <w:r w:rsidRPr="00106339">
              <w:rPr>
                <w:color w:val="FFFFFF" w:themeColor="background1"/>
              </w:rPr>
              <w:t xml:space="preserve">Tvé kontaktní údaje </w:t>
            </w:r>
          </w:p>
        </w:tc>
        <w:tc>
          <w:tcPr>
            <w:tcW w:w="2428" w:type="pct"/>
            <w:shd w:val="clear" w:color="auto" w:fill="BF2883"/>
          </w:tcPr>
          <w:p w14:paraId="6C273AB2" w14:textId="77777777" w:rsidR="00AD2E8F" w:rsidRPr="00106339" w:rsidRDefault="00AD2E8F" w:rsidP="00453205">
            <w:pPr>
              <w:pStyle w:val="Nadpis1"/>
              <w:outlineLvl w:val="0"/>
              <w:rPr>
                <w:color w:val="FFFFFF" w:themeColor="background1"/>
              </w:rPr>
            </w:pPr>
          </w:p>
        </w:tc>
      </w:tr>
      <w:tr w:rsidR="006F5B16" w:rsidRPr="00846B76" w14:paraId="791CECA0" w14:textId="77777777" w:rsidTr="00453205">
        <w:sdt>
          <w:sdtPr>
            <w:id w:val="1621259925"/>
            <w:placeholder>
              <w:docPart w:val="0ED7FFB3018A4019986EAC1637323D3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4" w:type="pct"/>
                <w:vAlign w:val="bottom"/>
              </w:tcPr>
              <w:p w14:paraId="013A0DC9" w14:textId="77777777" w:rsidR="00AD2E8F" w:rsidRPr="00637200" w:rsidRDefault="00AD2E8F" w:rsidP="00453205">
                <w:pPr>
                  <w:pStyle w:val="Normlnodsazen"/>
                </w:pPr>
                <w:r w:rsidRPr="00637200">
                  <w:rPr>
                    <w:lang w:bidi="cs-CZ"/>
                  </w:rPr>
                  <w:t>Jméno</w:t>
                </w:r>
              </w:p>
            </w:tc>
          </w:sdtContent>
        </w:sdt>
        <w:tc>
          <w:tcPr>
            <w:tcW w:w="1528" w:type="pct"/>
            <w:gridSpan w:val="3"/>
            <w:tcBorders>
              <w:bottom w:val="single" w:sz="4" w:space="0" w:color="auto"/>
            </w:tcBorders>
            <w:vAlign w:val="bottom"/>
          </w:tcPr>
          <w:p w14:paraId="2B2F77F1" w14:textId="77777777" w:rsidR="00AD2E8F" w:rsidRPr="00846B76" w:rsidRDefault="00AD2E8F" w:rsidP="00453205"/>
        </w:tc>
        <w:tc>
          <w:tcPr>
            <w:tcW w:w="2428" w:type="pct"/>
            <w:tcBorders>
              <w:bottom w:val="single" w:sz="4" w:space="0" w:color="auto"/>
            </w:tcBorders>
          </w:tcPr>
          <w:p w14:paraId="57191A90" w14:textId="77233F93" w:rsidR="00AD2E8F" w:rsidRPr="00846B76" w:rsidRDefault="00AD2E8F" w:rsidP="00453205"/>
        </w:tc>
      </w:tr>
      <w:tr w:rsidR="006F5B16" w:rsidRPr="00846B76" w14:paraId="49F9BE4E" w14:textId="77777777" w:rsidTr="00453205">
        <w:sdt>
          <w:sdtPr>
            <w:id w:val="-1470592894"/>
            <w:placeholder>
              <w:docPart w:val="AE363B76BA3E4A1997E47ED73A06C34A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4" w:type="pct"/>
                <w:vAlign w:val="bottom"/>
              </w:tcPr>
              <w:p w14:paraId="65AEA445" w14:textId="77777777" w:rsidR="00AD2E8F" w:rsidRPr="00637200" w:rsidRDefault="00AD2E8F" w:rsidP="00453205">
                <w:pPr>
                  <w:pStyle w:val="Normlnodsazen"/>
                </w:pPr>
                <w:r w:rsidRPr="00637200">
                  <w:rPr>
                    <w:lang w:bidi="cs-CZ"/>
                  </w:rPr>
                  <w:t>Příjmení</w:t>
                </w:r>
              </w:p>
            </w:tc>
          </w:sdtContent>
        </w:sdt>
        <w:tc>
          <w:tcPr>
            <w:tcW w:w="152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E0C580" w14:textId="77777777" w:rsidR="00AD2E8F" w:rsidRPr="00846B76" w:rsidRDefault="00AD2E8F" w:rsidP="00453205"/>
        </w:tc>
        <w:tc>
          <w:tcPr>
            <w:tcW w:w="2428" w:type="pct"/>
            <w:tcBorders>
              <w:top w:val="single" w:sz="4" w:space="0" w:color="auto"/>
              <w:bottom w:val="single" w:sz="4" w:space="0" w:color="auto"/>
            </w:tcBorders>
          </w:tcPr>
          <w:p w14:paraId="0505C8EC" w14:textId="77777777" w:rsidR="00AD2E8F" w:rsidRPr="00846B76" w:rsidRDefault="00AD2E8F" w:rsidP="00453205"/>
        </w:tc>
      </w:tr>
      <w:tr w:rsidR="00453205" w:rsidRPr="00846B76" w14:paraId="3E45E8E5" w14:textId="77777777" w:rsidTr="00453205">
        <w:trPr>
          <w:trHeight w:val="539"/>
        </w:trPr>
        <w:tc>
          <w:tcPr>
            <w:tcW w:w="1044" w:type="pct"/>
            <w:vAlign w:val="bottom"/>
          </w:tcPr>
          <w:p w14:paraId="0D069580" w14:textId="77777777" w:rsidR="00AD2E8F" w:rsidRPr="00637200" w:rsidRDefault="00AD2E8F" w:rsidP="00453205">
            <w:pPr>
              <w:pStyle w:val="Normlnodsazen"/>
            </w:pPr>
            <w:r>
              <w:t>Titul</w:t>
            </w:r>
          </w:p>
        </w:tc>
        <w:tc>
          <w:tcPr>
            <w:tcW w:w="48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A1F6D6" w14:textId="0BA455B9" w:rsidR="00AD2E8F" w:rsidRPr="00846B76" w:rsidRDefault="00AD2E8F" w:rsidP="00453205"/>
        </w:tc>
        <w:tc>
          <w:tcPr>
            <w:tcW w:w="607" w:type="pct"/>
            <w:tcBorders>
              <w:top w:val="single" w:sz="4" w:space="0" w:color="auto"/>
            </w:tcBorders>
            <w:vAlign w:val="bottom"/>
          </w:tcPr>
          <w:p w14:paraId="70875771" w14:textId="77777777" w:rsidR="00AD2E8F" w:rsidRDefault="00AD2E8F" w:rsidP="00453205">
            <w:r>
              <w:t xml:space="preserve">                 Telefon</w:t>
            </w:r>
          </w:p>
        </w:tc>
        <w:tc>
          <w:tcPr>
            <w:tcW w:w="4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3272E1" w14:textId="77777777" w:rsidR="00AD2E8F" w:rsidRPr="00846B76" w:rsidRDefault="00AD2E8F" w:rsidP="00453205"/>
        </w:tc>
        <w:tc>
          <w:tcPr>
            <w:tcW w:w="2428" w:type="pct"/>
            <w:tcBorders>
              <w:top w:val="single" w:sz="4" w:space="0" w:color="auto"/>
              <w:bottom w:val="single" w:sz="4" w:space="0" w:color="auto"/>
            </w:tcBorders>
          </w:tcPr>
          <w:p w14:paraId="116DD9B6" w14:textId="77777777" w:rsidR="00AD2E8F" w:rsidRPr="00846B76" w:rsidRDefault="00AD2E8F" w:rsidP="00453205"/>
        </w:tc>
      </w:tr>
      <w:tr w:rsidR="006F5B16" w:rsidRPr="00846B76" w14:paraId="02F86B50" w14:textId="77777777" w:rsidTr="00453205">
        <w:sdt>
          <w:sdtPr>
            <w:id w:val="1334104394"/>
            <w:placeholder>
              <w:docPart w:val="2454FE66AF7F4963A393800FB978A9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44" w:type="pct"/>
                <w:vAlign w:val="bottom"/>
              </w:tcPr>
              <w:p w14:paraId="1B046180" w14:textId="77777777" w:rsidR="00AD2E8F" w:rsidRPr="00637200" w:rsidRDefault="00AD2E8F" w:rsidP="00453205">
                <w:pPr>
                  <w:pStyle w:val="Normlnodsazen"/>
                </w:pPr>
                <w:r w:rsidRPr="00637200">
                  <w:rPr>
                    <w:lang w:bidi="cs-CZ"/>
                  </w:rPr>
                  <w:t>E-mail</w:t>
                </w:r>
              </w:p>
            </w:tc>
          </w:sdtContent>
        </w:sdt>
        <w:tc>
          <w:tcPr>
            <w:tcW w:w="1528" w:type="pct"/>
            <w:gridSpan w:val="3"/>
            <w:tcBorders>
              <w:bottom w:val="single" w:sz="4" w:space="0" w:color="auto"/>
            </w:tcBorders>
            <w:vAlign w:val="bottom"/>
          </w:tcPr>
          <w:p w14:paraId="121D29D8" w14:textId="77777777" w:rsidR="00AD2E8F" w:rsidRPr="00846B76" w:rsidRDefault="00AD2E8F" w:rsidP="00453205"/>
        </w:tc>
        <w:tc>
          <w:tcPr>
            <w:tcW w:w="2428" w:type="pct"/>
            <w:tcBorders>
              <w:bottom w:val="single" w:sz="4" w:space="0" w:color="auto"/>
            </w:tcBorders>
          </w:tcPr>
          <w:p w14:paraId="03DAFBBE" w14:textId="77777777" w:rsidR="00AD2E8F" w:rsidRPr="00846B76" w:rsidRDefault="00AD2E8F" w:rsidP="00453205"/>
        </w:tc>
      </w:tr>
    </w:tbl>
    <w:p w14:paraId="0BB93070" w14:textId="5E4F289C" w:rsidR="00453205" w:rsidRPr="00453205" w:rsidRDefault="002712C6" w:rsidP="00453205">
      <w:pPr>
        <w:pStyle w:val="Zpat"/>
        <w:tabs>
          <w:tab w:val="clear" w:pos="4680"/>
          <w:tab w:val="clear" w:pos="9810"/>
          <w:tab w:val="left" w:pos="768"/>
        </w:tabs>
        <w:jc w:val="right"/>
        <w:sectPr w:rsidR="00453205" w:rsidRPr="00453205" w:rsidSect="00453205">
          <w:headerReference w:type="default" r:id="rId10"/>
          <w:footerReference w:type="default" r:id="rId11"/>
          <w:pgSz w:w="11906" w:h="16838" w:code="9"/>
          <w:pgMar w:top="1939" w:right="1440" w:bottom="1440" w:left="1440" w:header="720" w:footer="98" w:gutter="0"/>
          <w:cols w:space="720"/>
          <w:docGrid w:linePitch="381"/>
        </w:sectPr>
      </w:pPr>
      <w:sdt>
        <w:sdtPr>
          <w:id w:val="562769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3205">
            <w:rPr>
              <w:rFonts w:ascii="MS Gothic" w:eastAsia="MS Gothic" w:hAnsi="MS Gothic" w:hint="eastAsia"/>
            </w:rPr>
            <w:t>☐</w:t>
          </w:r>
        </w:sdtContent>
      </w:sdt>
      <w:r w:rsidR="00453205">
        <w:t xml:space="preserve"> Zaškrtni v případě správné odpovědi</w:t>
      </w:r>
      <w:r w:rsidR="00453205">
        <w:tab/>
      </w:r>
    </w:p>
    <w:tbl>
      <w:tblPr>
        <w:tblStyle w:val="Mkatabulky"/>
        <w:tblW w:w="64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8648"/>
        <w:gridCol w:w="2759"/>
      </w:tblGrid>
      <w:tr w:rsidR="006F5B16" w:rsidRPr="00846B76" w14:paraId="54FE4CC9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2CA870DB" w14:textId="46C842D8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43C3F" w:rsidRPr="00846B76" w14:paraId="376483AE" w14:textId="77777777" w:rsidTr="004F51CB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507D9D0D" w14:textId="734CFBD5" w:rsidR="000172E5" w:rsidRPr="00846B76" w:rsidRDefault="000172E5" w:rsidP="00311D4F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7DFEEA03" w14:textId="196E0B42" w:rsidR="000172E5" w:rsidRPr="00846B76" w:rsidRDefault="000172E5" w:rsidP="000F6BB1"/>
        </w:tc>
      </w:tr>
      <w:tr w:rsidR="00143C3F" w:rsidRPr="00846B76" w14:paraId="1DCDEA81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478A4034" w14:textId="28FCC75B" w:rsidR="00143C3F" w:rsidRPr="00846B76" w:rsidRDefault="00143C3F" w:rsidP="00206019">
            <w:pPr>
              <w:pStyle w:val="Nadpis1"/>
              <w:outlineLvl w:val="0"/>
            </w:pPr>
            <w:r w:rsidRPr="00AD2E8F">
              <w:rPr>
                <w:color w:val="FFFFFF" w:themeColor="background1"/>
              </w:rPr>
              <w:t xml:space="preserve">Úvodní medailonek o Tobě </w:t>
            </w:r>
            <w:r w:rsidRPr="00AD2E8F">
              <w:rPr>
                <w:b w:val="0"/>
                <w:bCs/>
                <w:color w:val="B5A65A"/>
                <w:sz w:val="20"/>
                <w:szCs w:val="20"/>
              </w:rPr>
              <w:t>(</w:t>
            </w:r>
            <w:r w:rsidR="00DA5866">
              <w:rPr>
                <w:b w:val="0"/>
                <w:bCs/>
                <w:color w:val="B5A65A"/>
                <w:sz w:val="20"/>
                <w:szCs w:val="20"/>
              </w:rPr>
              <w:t>m</w:t>
            </w:r>
            <w:r w:rsidRPr="00AD2E8F">
              <w:rPr>
                <w:b w:val="0"/>
                <w:bCs/>
                <w:color w:val="B5A65A"/>
                <w:sz w:val="20"/>
                <w:szCs w:val="20"/>
              </w:rPr>
              <w:t>aximálně do 10 vět napiš, co Tě vystihuje a co nabízíš tak, abys</w:t>
            </w:r>
            <w:r>
              <w:rPr>
                <w:b w:val="0"/>
                <w:bCs/>
                <w:color w:val="B5A65A"/>
                <w:sz w:val="20"/>
                <w:szCs w:val="20"/>
              </w:rPr>
              <w:t xml:space="preserve"> z</w:t>
            </w:r>
            <w:r w:rsidRPr="00AD2E8F">
              <w:rPr>
                <w:b w:val="0"/>
                <w:bCs/>
                <w:color w:val="B5A65A"/>
                <w:sz w:val="20"/>
                <w:szCs w:val="20"/>
              </w:rPr>
              <w:t>aujala potencionální klienty)</w:t>
            </w:r>
          </w:p>
        </w:tc>
      </w:tr>
      <w:tr w:rsidR="00143C3F" w:rsidRPr="00846B76" w14:paraId="760F3435" w14:textId="77777777" w:rsidTr="004F51CB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7FAA0D1C" w14:textId="77777777" w:rsidR="00143C3F" w:rsidRPr="00846B76" w:rsidRDefault="00143C3F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39C5D87E" w14:textId="36A1640D" w:rsidR="00143C3F" w:rsidRPr="00846B76" w:rsidRDefault="00143C3F" w:rsidP="00206019"/>
        </w:tc>
      </w:tr>
      <w:tr w:rsidR="006F5B16" w:rsidRPr="00846B76" w14:paraId="53E82BEB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6D28DE61" w14:textId="77777777" w:rsidR="00EF25B5" w:rsidRPr="00846B76" w:rsidRDefault="00EF25B5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43C3F" w:rsidRPr="00846B76" w14:paraId="613FF053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tbl>
            <w:tblPr>
              <w:tblStyle w:val="Mkatabulky"/>
              <w:tblpPr w:leftFromText="141" w:rightFromText="141" w:vertAnchor="page" w:horzAnchor="margin" w:tblpY="505"/>
              <w:tblOverlap w:val="never"/>
              <w:tblW w:w="89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8"/>
              <w:gridCol w:w="2276"/>
              <w:gridCol w:w="3537"/>
            </w:tblGrid>
            <w:tr w:rsidR="006F5B16" w:rsidRPr="00024942" w14:paraId="4B22FF59" w14:textId="77777777" w:rsidTr="00143C3F">
              <w:tc>
                <w:tcPr>
                  <w:tcW w:w="3020" w:type="pct"/>
                  <w:gridSpan w:val="2"/>
                  <w:shd w:val="clear" w:color="auto" w:fill="BF2883"/>
                  <w:vAlign w:val="bottom"/>
                </w:tcPr>
                <w:p w14:paraId="29BAFECF" w14:textId="68656DED" w:rsidR="00A37AC2" w:rsidRPr="00024942" w:rsidRDefault="00106CE6" w:rsidP="00A37AC2">
                  <w:pPr>
                    <w:pStyle w:val="Nadpis1"/>
                    <w:outlineLvl w:val="0"/>
                  </w:pPr>
                  <w:r w:rsidRPr="00024942">
                    <w:rPr>
                      <w:color w:val="FFFFFF" w:themeColor="background1"/>
                    </w:rPr>
                    <w:t>Identifikační</w:t>
                  </w:r>
                  <w:r w:rsidR="00A37AC2" w:rsidRPr="00024942">
                    <w:rPr>
                      <w:color w:val="FFFFFF" w:themeColor="background1"/>
                    </w:rPr>
                    <w:t xml:space="preserve"> údaje </w:t>
                  </w:r>
                </w:p>
              </w:tc>
              <w:tc>
                <w:tcPr>
                  <w:tcW w:w="1980" w:type="pct"/>
                  <w:shd w:val="clear" w:color="auto" w:fill="BF2883"/>
                </w:tcPr>
                <w:p w14:paraId="05CE01AD" w14:textId="77777777" w:rsidR="00A37AC2" w:rsidRPr="00024942" w:rsidRDefault="00A37AC2" w:rsidP="00A37AC2">
                  <w:pPr>
                    <w:pStyle w:val="Nadpis1"/>
                    <w:outlineLvl w:val="0"/>
                    <w:rPr>
                      <w:color w:val="FFFFFF" w:themeColor="background1"/>
                    </w:rPr>
                  </w:pPr>
                </w:p>
              </w:tc>
            </w:tr>
            <w:tr w:rsidR="007B24FB" w:rsidRPr="00024942" w14:paraId="5AA83B6C" w14:textId="77777777" w:rsidTr="007B24FB">
              <w:tc>
                <w:tcPr>
                  <w:tcW w:w="1746" w:type="pct"/>
                  <w:vAlign w:val="bottom"/>
                </w:tcPr>
                <w:p w14:paraId="18AAC756" w14:textId="50578766" w:rsidR="007B24FB" w:rsidRPr="00024942" w:rsidRDefault="007B24FB" w:rsidP="00A37AC2">
                  <w:pPr>
                    <w:pStyle w:val="Normlnodsazen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Kde hlídám </w:t>
                  </w:r>
                </w:p>
              </w:tc>
              <w:tc>
                <w:tcPr>
                  <w:tcW w:w="325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2C3A7BB3" w14:textId="0F2EA69C" w:rsidR="007B24FB" w:rsidRPr="00024942" w:rsidRDefault="007B24FB" w:rsidP="00A37AC2"/>
              </w:tc>
            </w:tr>
            <w:tr w:rsidR="007B24FB" w:rsidRPr="00024942" w14:paraId="6571712A" w14:textId="77777777" w:rsidTr="007B24FB">
              <w:tc>
                <w:tcPr>
                  <w:tcW w:w="1746" w:type="pct"/>
                  <w:vAlign w:val="bottom"/>
                </w:tcPr>
                <w:p w14:paraId="02FC7D53" w14:textId="7A6E1581" w:rsidR="007B24FB" w:rsidRPr="00024942" w:rsidRDefault="007B24FB" w:rsidP="00A37AC2">
                  <w:pPr>
                    <w:pStyle w:val="Normlnodsazen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>Koho hlídám (věk)</w:t>
                  </w:r>
                </w:p>
              </w:tc>
              <w:tc>
                <w:tcPr>
                  <w:tcW w:w="3254" w:type="pct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2F22CF24" w14:textId="77777777" w:rsidR="007B24FB" w:rsidRPr="00024942" w:rsidRDefault="007B24FB" w:rsidP="00A37AC2"/>
              </w:tc>
            </w:tr>
            <w:tr w:rsidR="0053216A" w:rsidRPr="00024942" w14:paraId="3FD39B2A" w14:textId="77777777" w:rsidTr="0053216A">
              <w:tc>
                <w:tcPr>
                  <w:tcW w:w="1746" w:type="pct"/>
                  <w:vAlign w:val="bottom"/>
                </w:tcPr>
                <w:p w14:paraId="58494973" w14:textId="7D6FBA33" w:rsidR="0053216A" w:rsidRPr="00024942" w:rsidRDefault="0053216A" w:rsidP="00A37AC2">
                  <w:pPr>
                    <w:pStyle w:val="Normlnodsazen"/>
                    <w:ind w:left="743" w:right="-390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>Cena/hod./1 dítě</w:t>
                  </w:r>
                </w:p>
              </w:tc>
              <w:tc>
                <w:tcPr>
                  <w:tcW w:w="3254" w:type="pct"/>
                  <w:gridSpan w:val="2"/>
                  <w:tcBorders>
                    <w:bottom w:val="single" w:sz="4" w:space="0" w:color="auto"/>
                  </w:tcBorders>
                  <w:vAlign w:val="bottom"/>
                </w:tcPr>
                <w:p w14:paraId="53E97FAB" w14:textId="2CA1556B" w:rsidR="0053216A" w:rsidRPr="00024942" w:rsidRDefault="0053216A" w:rsidP="00A37AC2"/>
              </w:tc>
            </w:tr>
          </w:tbl>
          <w:p w14:paraId="75588DAC" w14:textId="77777777" w:rsidR="00A37AC2" w:rsidRPr="00024942" w:rsidRDefault="00A37AC2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43C3F" w:rsidRPr="00846B76" w14:paraId="17E0EACD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tbl>
            <w:tblPr>
              <w:tblStyle w:val="Mkatabulky"/>
              <w:tblpPr w:leftFromText="141" w:rightFromText="141" w:vertAnchor="page" w:horzAnchor="margin" w:tblpY="505"/>
              <w:tblOverlap w:val="never"/>
              <w:tblW w:w="935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  <w:gridCol w:w="4821"/>
            </w:tblGrid>
            <w:tr w:rsidR="0053216A" w:rsidRPr="00024942" w14:paraId="6A1351FA" w14:textId="77777777" w:rsidTr="0053216A">
              <w:tc>
                <w:tcPr>
                  <w:tcW w:w="2424" w:type="pct"/>
                  <w:vAlign w:val="bottom"/>
                </w:tcPr>
                <w:p w14:paraId="1550ED07" w14:textId="1FE9EB23" w:rsidR="0053216A" w:rsidRPr="009812A1" w:rsidRDefault="0053216A" w:rsidP="0053216A">
                  <w:pPr>
                    <w:pStyle w:val="Normlnodsazen"/>
                    <w:ind w:left="743" w:right="-250"/>
                    <w:rPr>
                      <w:color w:val="B5A65A"/>
                      <w:sz w:val="24"/>
                      <w:szCs w:val="24"/>
                    </w:rPr>
                  </w:pPr>
                  <w:r w:rsidRPr="009812A1">
                    <w:rPr>
                      <w:color w:val="B5A65A"/>
                      <w:sz w:val="24"/>
                      <w:szCs w:val="24"/>
                    </w:rPr>
                    <w:t>Zaškrtni, pokud jsi na sociálních</w:t>
                  </w:r>
                  <w:r>
                    <w:rPr>
                      <w:color w:val="B5A65A"/>
                      <w:sz w:val="24"/>
                      <w:szCs w:val="24"/>
                    </w:rPr>
                    <w:t xml:space="preserve"> </w:t>
                  </w:r>
                  <w:r w:rsidRPr="009812A1">
                    <w:rPr>
                      <w:color w:val="B5A65A"/>
                      <w:sz w:val="24"/>
                      <w:szCs w:val="24"/>
                    </w:rPr>
                    <w:t xml:space="preserve">sítích:     </w:t>
                  </w:r>
                </w:p>
                <w:p w14:paraId="0C24F14E" w14:textId="573C1441" w:rsidR="0053216A" w:rsidRPr="00024942" w:rsidRDefault="0053216A" w:rsidP="00106CE6">
                  <w:pPr>
                    <w:pStyle w:val="Normlnodsazen"/>
                    <w:ind w:left="743" w:right="-390"/>
                    <w:rPr>
                      <w:sz w:val="24"/>
                      <w:szCs w:val="24"/>
                    </w:rPr>
                  </w:pP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Facebook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62824162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24942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odkaz:</w:t>
                  </w:r>
                </w:p>
              </w:tc>
              <w:tc>
                <w:tcPr>
                  <w:tcW w:w="2576" w:type="pct"/>
                  <w:tcBorders>
                    <w:bottom w:val="single" w:sz="4" w:space="0" w:color="auto"/>
                  </w:tcBorders>
                  <w:vAlign w:val="bottom"/>
                </w:tcPr>
                <w:p w14:paraId="2D9FE4A5" w14:textId="148A1192" w:rsidR="0053216A" w:rsidRPr="00024942" w:rsidRDefault="0053216A" w:rsidP="00106CE6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3216A" w:rsidRPr="00024942" w14:paraId="6ECACF1F" w14:textId="77777777" w:rsidTr="0053216A">
              <w:tc>
                <w:tcPr>
                  <w:tcW w:w="2424" w:type="pct"/>
                  <w:vAlign w:val="bottom"/>
                </w:tcPr>
                <w:p w14:paraId="5D3F65CD" w14:textId="3115CE15" w:rsidR="0053216A" w:rsidRPr="00024942" w:rsidRDefault="0053216A" w:rsidP="00E46AD2">
                  <w:pPr>
                    <w:pStyle w:val="Normlnodsazen"/>
                    <w:ind w:left="743" w:right="-390"/>
                    <w:rPr>
                      <w:sz w:val="24"/>
                      <w:szCs w:val="24"/>
                    </w:rPr>
                  </w:pP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Instagram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1027372865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24942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024942">
                    <w:rPr>
                      <w:sz w:val="24"/>
                      <w:szCs w:val="24"/>
                    </w:rPr>
                    <w:t xml:space="preserve"> </w:t>
                  </w: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, odkaz:  </w:t>
                  </w:r>
                </w:p>
              </w:tc>
              <w:tc>
                <w:tcPr>
                  <w:tcW w:w="257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50E4A640" w14:textId="77777777" w:rsidR="0053216A" w:rsidRPr="00024942" w:rsidRDefault="0053216A" w:rsidP="00106CE6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B24FB" w:rsidRPr="00024942" w14:paraId="717DE66E" w14:textId="77777777" w:rsidTr="007B24FB">
              <w:tc>
                <w:tcPr>
                  <w:tcW w:w="2424" w:type="pct"/>
                  <w:vAlign w:val="bottom"/>
                </w:tcPr>
                <w:p w14:paraId="1BA5D5B4" w14:textId="148C85D9" w:rsidR="007B24FB" w:rsidRPr="00024942" w:rsidRDefault="007B24FB" w:rsidP="00E46AD2">
                  <w:pPr>
                    <w:pStyle w:val="Normlnodsazen"/>
                    <w:ind w:left="743" w:right="-390"/>
                    <w:rPr>
                      <w:sz w:val="24"/>
                      <w:szCs w:val="24"/>
                    </w:rPr>
                  </w:pPr>
                  <w:proofErr w:type="spellStart"/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>You</w:t>
                  </w:r>
                  <w:proofErr w:type="spellEnd"/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Tube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113116673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24942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024942">
                    <w:rPr>
                      <w:sz w:val="24"/>
                      <w:szCs w:val="24"/>
                    </w:rPr>
                    <w:t xml:space="preserve"> </w:t>
                  </w: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>, odkaz:</w:t>
                  </w:r>
                </w:p>
              </w:tc>
              <w:tc>
                <w:tcPr>
                  <w:tcW w:w="257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6C32BCB2" w14:textId="77777777" w:rsidR="007B24FB" w:rsidRPr="00024942" w:rsidRDefault="007B24FB" w:rsidP="00106CE6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710539E4" w14:textId="77777777" w:rsidR="00106CE6" w:rsidRPr="00024942" w:rsidRDefault="00106CE6" w:rsidP="00206019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tbl>
            <w:tblPr>
              <w:tblStyle w:val="Mkatabulky"/>
              <w:tblpPr w:leftFromText="141" w:rightFromText="141" w:vertAnchor="page" w:horzAnchor="margin" w:tblpY="505"/>
              <w:tblOverlap w:val="never"/>
              <w:tblW w:w="893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10"/>
              <w:gridCol w:w="4821"/>
            </w:tblGrid>
            <w:tr w:rsidR="007B24FB" w:rsidRPr="00024942" w14:paraId="6FB10F35" w14:textId="77777777" w:rsidTr="007B24FB">
              <w:tc>
                <w:tcPr>
                  <w:tcW w:w="2301" w:type="pct"/>
                  <w:vAlign w:val="bottom"/>
                </w:tcPr>
                <w:p w14:paraId="61E60599" w14:textId="2F263764" w:rsidR="007B24FB" w:rsidRPr="00024942" w:rsidRDefault="007B24FB" w:rsidP="00F542A0">
                  <w:pPr>
                    <w:pStyle w:val="Normlnodsazen"/>
                    <w:ind w:left="743" w:right="-390"/>
                    <w:rPr>
                      <w:sz w:val="24"/>
                      <w:szCs w:val="24"/>
                    </w:rPr>
                  </w:pPr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Twitter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86417550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024942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02494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odkaz:  </w:t>
                  </w:r>
                </w:p>
              </w:tc>
              <w:tc>
                <w:tcPr>
                  <w:tcW w:w="2699" w:type="pct"/>
                  <w:tcBorders>
                    <w:bottom w:val="single" w:sz="4" w:space="0" w:color="auto"/>
                  </w:tcBorders>
                  <w:vAlign w:val="bottom"/>
                </w:tcPr>
                <w:p w14:paraId="33A8D99C" w14:textId="77777777" w:rsidR="007B24FB" w:rsidRPr="00024942" w:rsidRDefault="007B24FB" w:rsidP="00F542A0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B24FB" w:rsidRPr="00846B76" w14:paraId="490C03D3" w14:textId="77777777" w:rsidTr="007B24FB">
              <w:tc>
                <w:tcPr>
                  <w:tcW w:w="2301" w:type="pct"/>
                  <w:vAlign w:val="bottom"/>
                </w:tcPr>
                <w:p w14:paraId="76A166C7" w14:textId="65D4DD84" w:rsidR="007B24FB" w:rsidRPr="00E46AD2" w:rsidRDefault="007B24FB" w:rsidP="00E46AD2">
                  <w:pPr>
                    <w:pStyle w:val="Normlnodsazen"/>
                    <w:ind w:left="743" w:right="-390"/>
                    <w:rPr>
                      <w:sz w:val="24"/>
                      <w:szCs w:val="24"/>
                    </w:rPr>
                  </w:pPr>
                  <w:r w:rsidRPr="00E46AD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Google+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156516980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E46AD2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E46AD2">
                    <w:rPr>
                      <w:sz w:val="24"/>
                      <w:szCs w:val="24"/>
                    </w:rPr>
                    <w:t xml:space="preserve"> </w:t>
                  </w:r>
                  <w:r w:rsidRPr="00E46AD2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, odkaz:  </w:t>
                  </w:r>
                </w:p>
              </w:tc>
              <w:tc>
                <w:tcPr>
                  <w:tcW w:w="2699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88E602A" w14:textId="14F50624" w:rsidR="007B24FB" w:rsidRPr="00846B76" w:rsidRDefault="007B24FB" w:rsidP="00F542A0"/>
              </w:tc>
            </w:tr>
            <w:tr w:rsidR="007B24FB" w:rsidRPr="00B9063A" w14:paraId="4E77A406" w14:textId="77777777" w:rsidTr="007B24FB">
              <w:trPr>
                <w:trHeight w:val="58"/>
              </w:trPr>
              <w:tc>
                <w:tcPr>
                  <w:tcW w:w="2301" w:type="pct"/>
                  <w:vAlign w:val="bottom"/>
                </w:tcPr>
                <w:p w14:paraId="3414B6EA" w14:textId="25AD21B9" w:rsidR="007B24FB" w:rsidRPr="00B9063A" w:rsidRDefault="007B24FB" w:rsidP="00D466D3">
                  <w:pPr>
                    <w:pStyle w:val="Normlnodsazen"/>
                    <w:ind w:left="743" w:right="-390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lastRenderedPageBreak/>
                    <w:t xml:space="preserve">Mám vlastní web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30793958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B9063A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odkaz:</w:t>
                  </w:r>
                </w:p>
              </w:tc>
              <w:tc>
                <w:tcPr>
                  <w:tcW w:w="2699" w:type="pct"/>
                  <w:tcBorders>
                    <w:bottom w:val="single" w:sz="4" w:space="0" w:color="auto"/>
                  </w:tcBorders>
                  <w:vAlign w:val="bottom"/>
                </w:tcPr>
                <w:p w14:paraId="0E181F5B" w14:textId="77777777" w:rsidR="007B24FB" w:rsidRPr="00B9063A" w:rsidRDefault="007B24FB" w:rsidP="00D466D3">
                  <w:pPr>
                    <w:rPr>
                      <w:color w:val="A6A6A6" w:themeColor="background1" w:themeShade="A6"/>
                      <w:sz w:val="24"/>
                      <w:szCs w:val="24"/>
                    </w:rPr>
                  </w:pPr>
                </w:p>
              </w:tc>
            </w:tr>
          </w:tbl>
          <w:p w14:paraId="15539393" w14:textId="74083FC5" w:rsidR="00F542A0" w:rsidRPr="00B9063A" w:rsidRDefault="00D466D3" w:rsidP="00143C3F">
            <w:pPr>
              <w:ind w:left="743"/>
              <w:rPr>
                <w:rFonts w:asciiTheme="majorHAnsi" w:hAnsiTheme="majorHAnsi"/>
                <w:b/>
                <w:color w:val="A6A6A6" w:themeColor="background1" w:themeShade="A6"/>
                <w:sz w:val="24"/>
                <w:szCs w:val="24"/>
              </w:rPr>
            </w:pP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Mám profesní kvalifikaci Chůva pro děti do zahájení povinné školní docházky  </w:t>
            </w:r>
            <w:sdt>
              <w:sdtPr>
                <w:rPr>
                  <w:b/>
                  <w:bCs/>
                  <w:sz w:val="24"/>
                  <w:szCs w:val="24"/>
                </w:rPr>
                <w:id w:val="-74894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B24FB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406D654E" w14:textId="5CC8C404" w:rsidR="00F542A0" w:rsidRPr="00B9063A" w:rsidRDefault="00D466D3" w:rsidP="00143C3F">
            <w:pPr>
              <w:ind w:left="743"/>
              <w:rPr>
                <w:rFonts w:asciiTheme="majorHAnsi" w:hAnsiTheme="majorHAnsi"/>
                <w:b/>
                <w:color w:val="A6A6A6" w:themeColor="background1" w:themeShade="A6"/>
                <w:sz w:val="24"/>
                <w:szCs w:val="24"/>
              </w:rPr>
            </w:pP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Mám živnostenský list  </w:t>
            </w:r>
            <w:sdt>
              <w:sdtPr>
                <w:rPr>
                  <w:b/>
                  <w:bCs/>
                  <w:sz w:val="24"/>
                  <w:szCs w:val="24"/>
                </w:rPr>
                <w:id w:val="-17844226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063A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76578D9E" w14:textId="3FD4278B" w:rsidR="00F542A0" w:rsidRPr="00846B76" w:rsidRDefault="00F542A0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43C3F" w:rsidRPr="00846B76" w14:paraId="14F8D17B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4C1677A5" w14:textId="77777777" w:rsidR="0099616A" w:rsidRPr="00846B76" w:rsidRDefault="0099616A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F5B16" w:rsidRPr="00846B76" w14:paraId="2EF773F8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28891BAD" w14:textId="67789D08" w:rsidR="0099616A" w:rsidRPr="00846B76" w:rsidRDefault="0099616A" w:rsidP="00206019">
            <w:pPr>
              <w:pStyle w:val="Nadpis1"/>
              <w:outlineLvl w:val="0"/>
            </w:pPr>
            <w:r>
              <w:rPr>
                <w:color w:val="FFFFFF" w:themeColor="background1"/>
              </w:rPr>
              <w:t>Proč jsem chůva</w:t>
            </w:r>
            <w:r w:rsidRPr="00AD2E8F">
              <w:rPr>
                <w:color w:val="B5A65A"/>
                <w:sz w:val="20"/>
                <w:szCs w:val="20"/>
              </w:rPr>
              <w:t xml:space="preserve"> </w:t>
            </w:r>
          </w:p>
        </w:tc>
      </w:tr>
      <w:tr w:rsidR="00143C3F" w:rsidRPr="00846B76" w14:paraId="01DFACCC" w14:textId="77777777" w:rsidTr="004F51CB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6628CCCE" w14:textId="77777777" w:rsidR="0099616A" w:rsidRPr="00846B76" w:rsidRDefault="0099616A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4645E143" w14:textId="34B740B4" w:rsidR="0099616A" w:rsidRPr="00846B76" w:rsidRDefault="0099616A" w:rsidP="00206019"/>
        </w:tc>
      </w:tr>
      <w:tr w:rsidR="00143C3F" w:rsidRPr="00846B76" w14:paraId="545D2D0C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7CF4BF55" w14:textId="77777777" w:rsidR="0099616A" w:rsidRPr="00846B76" w:rsidRDefault="0099616A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F5B16" w:rsidRPr="00846B76" w14:paraId="1C9B77F2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4B4C2085" w14:textId="77777777" w:rsidR="006F5B16" w:rsidRDefault="006F5B16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64F8171C" w14:textId="13555289" w:rsidR="006F5B16" w:rsidRPr="00846B76" w:rsidRDefault="006F5B16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F5B16" w:rsidRPr="00846B76" w14:paraId="2D0DF4EE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27E8E7B6" w14:textId="0CD63C6C" w:rsidR="006F5B16" w:rsidRPr="00846B76" w:rsidRDefault="006F5B16" w:rsidP="00206019">
            <w:pPr>
              <w:pStyle w:val="Nadpis1"/>
              <w:outlineLvl w:val="0"/>
            </w:pPr>
            <w:r w:rsidRPr="006F5B16">
              <w:rPr>
                <w:color w:val="FFFFFF" w:themeColor="background1"/>
              </w:rPr>
              <w:t>Kdy a kde můžu hlídat</w:t>
            </w:r>
          </w:p>
        </w:tc>
      </w:tr>
      <w:tr w:rsidR="00143C3F" w:rsidRPr="00846B76" w14:paraId="6A4DBEC5" w14:textId="77777777" w:rsidTr="004F51CB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0B7A10B3" w14:textId="77777777" w:rsidR="006F5B16" w:rsidRPr="00846B76" w:rsidRDefault="006F5B16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64DF6C61" w14:textId="0312336D" w:rsidR="006F5B16" w:rsidRPr="00846B76" w:rsidRDefault="006F5B16" w:rsidP="00206019"/>
        </w:tc>
      </w:tr>
      <w:tr w:rsidR="00143C3F" w:rsidRPr="00846B76" w14:paraId="657D2F53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207A1DF5" w14:textId="77777777" w:rsidR="006F5B16" w:rsidRDefault="006F5B16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182B5113" w14:textId="13F4A06B" w:rsidR="00B9063A" w:rsidRPr="00B9063A" w:rsidRDefault="00B9063A" w:rsidP="004F51CB">
            <w:pPr>
              <w:spacing w:line="360" w:lineRule="auto"/>
              <w:ind w:left="743"/>
              <w:rPr>
                <w:rFonts w:asciiTheme="majorHAnsi" w:hAnsiTheme="majorHAnsi"/>
                <w:b/>
                <w:color w:val="A6A6A6" w:themeColor="background1" w:themeShade="A6"/>
                <w:sz w:val="24"/>
                <w:szCs w:val="24"/>
              </w:rPr>
            </w:pP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  <w:r>
              <w:rPr>
                <w:color w:val="A6A6A6" w:themeColor="background1" w:themeShade="A6"/>
                <w:sz w:val="24"/>
                <w:szCs w:val="24"/>
              </w:rPr>
              <w:t>Hlídám v domácnosti klienta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sz w:val="24"/>
                  <w:szCs w:val="24"/>
                </w:rPr>
                <w:id w:val="263666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| 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color w:val="A6A6A6" w:themeColor="background1" w:themeShade="A6"/>
                <w:sz w:val="24"/>
                <w:szCs w:val="24"/>
              </w:rPr>
              <w:t>Hlídám u sebe doma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sz w:val="24"/>
                  <w:szCs w:val="24"/>
                </w:rPr>
                <w:id w:val="-872146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063A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>|</w:t>
            </w:r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color w:val="A6A6A6" w:themeColor="background1" w:themeShade="A6"/>
                <w:sz w:val="24"/>
                <w:szCs w:val="24"/>
              </w:rPr>
              <w:t>Svatby, oslavy, společenské akce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sz w:val="24"/>
                  <w:szCs w:val="24"/>
                </w:rPr>
                <w:id w:val="99230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063A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 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|  </w:t>
            </w:r>
            <w:r>
              <w:rPr>
                <w:color w:val="A6A6A6" w:themeColor="background1" w:themeShade="A6"/>
                <w:sz w:val="24"/>
                <w:szCs w:val="24"/>
              </w:rPr>
              <w:t>Všední dny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sz w:val="24"/>
                  <w:szCs w:val="24"/>
                </w:rPr>
                <w:id w:val="-203331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color w:val="A6A6A6" w:themeColor="background1" w:themeShade="A6"/>
                <w:sz w:val="24"/>
                <w:szCs w:val="24"/>
              </w:rPr>
              <w:t>|  Víkendy a státní svátky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sz w:val="24"/>
                  <w:szCs w:val="24"/>
                </w:rPr>
                <w:id w:val="-5624063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063A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bCs/>
                <w:sz w:val="24"/>
                <w:szCs w:val="24"/>
              </w:rPr>
              <w:t xml:space="preserve">  </w:t>
            </w:r>
            <w:r>
              <w:rPr>
                <w:color w:val="A6A6A6" w:themeColor="background1" w:themeShade="A6"/>
                <w:sz w:val="24"/>
                <w:szCs w:val="24"/>
              </w:rPr>
              <w:t>|  V noci</w:t>
            </w: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 </w:t>
            </w:r>
            <w:sdt>
              <w:sdtPr>
                <w:rPr>
                  <w:b/>
                  <w:bCs/>
                  <w:sz w:val="24"/>
                  <w:szCs w:val="24"/>
                </w:rPr>
                <w:id w:val="-7231363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9063A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  <w:p w14:paraId="439C7D3C" w14:textId="3753AF55" w:rsidR="00B9063A" w:rsidRPr="00846B76" w:rsidRDefault="00B9063A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F51CB" w:rsidRPr="00846B76" w14:paraId="7D004BFC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60A271F6" w14:textId="77777777" w:rsidR="004F51CB" w:rsidRDefault="004F51CB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52FADD15" w14:textId="77777777" w:rsidR="004F51CB" w:rsidRPr="00846B76" w:rsidRDefault="004F51CB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F51CB" w:rsidRPr="00846B76" w14:paraId="59037C07" w14:textId="77777777" w:rsidTr="004F51CB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0F700F31" w14:textId="7B30917E" w:rsidR="004F51CB" w:rsidRPr="00846B76" w:rsidRDefault="004F51CB" w:rsidP="00206019">
            <w:pPr>
              <w:pStyle w:val="Nadpis1"/>
              <w:outlineLvl w:val="0"/>
            </w:pPr>
            <w:r>
              <w:rPr>
                <w:color w:val="FFFFFF" w:themeColor="background1"/>
              </w:rPr>
              <w:t xml:space="preserve">Jaké mám zkušenosti </w:t>
            </w:r>
          </w:p>
        </w:tc>
      </w:tr>
      <w:tr w:rsidR="004F51CB" w:rsidRPr="00846B76" w14:paraId="5379C4FA" w14:textId="77777777" w:rsidTr="004F51CB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75B9FF57" w14:textId="77777777" w:rsidR="004F51CB" w:rsidRPr="00846B76" w:rsidRDefault="004F51CB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7B85B4E6" w14:textId="77777777" w:rsidR="004F51CB" w:rsidRPr="00846B76" w:rsidRDefault="004F51CB" w:rsidP="00206019"/>
        </w:tc>
      </w:tr>
      <w:tr w:rsidR="004F51CB" w:rsidRPr="00846B76" w14:paraId="7BC8619B" w14:textId="21158BAA" w:rsidTr="004F51CB">
        <w:trPr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67CB42A3" w14:textId="6042C181" w:rsidR="004F51CB" w:rsidRPr="00846B76" w:rsidRDefault="004F51CB" w:rsidP="004F51CB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180" w:type="pct"/>
            <w:vAlign w:val="bottom"/>
          </w:tcPr>
          <w:p w14:paraId="529BCF86" w14:textId="77777777" w:rsidR="004F51CB" w:rsidRPr="00846B76" w:rsidRDefault="004F51CB" w:rsidP="004F51CB">
            <w:pPr>
              <w:spacing w:before="0"/>
              <w:rPr>
                <w:b/>
              </w:rPr>
            </w:pPr>
          </w:p>
        </w:tc>
      </w:tr>
    </w:tbl>
    <w:p w14:paraId="391EBA40" w14:textId="322E11AC" w:rsidR="004F51CB" w:rsidRDefault="00DB18BB" w:rsidP="00DB18BB">
      <w:pPr>
        <w:tabs>
          <w:tab w:val="left" w:pos="1635"/>
        </w:tabs>
        <w:ind w:left="709"/>
      </w:pPr>
      <w:r>
        <w:t xml:space="preserve">Mám zkušenosti s hlídáním dětí se specifickými potřebami </w:t>
      </w:r>
      <w:r w:rsidRPr="00DB18BB">
        <w:rPr>
          <w:color w:val="B5A65A"/>
          <w:sz w:val="20"/>
          <w:szCs w:val="20"/>
        </w:rPr>
        <w:t>(</w:t>
      </w:r>
      <w:r>
        <w:rPr>
          <w:color w:val="B5A65A"/>
          <w:sz w:val="20"/>
          <w:szCs w:val="20"/>
        </w:rPr>
        <w:t xml:space="preserve">např. </w:t>
      </w:r>
      <w:r w:rsidR="009812A1">
        <w:rPr>
          <w:color w:val="B5A65A"/>
          <w:sz w:val="20"/>
          <w:szCs w:val="20"/>
        </w:rPr>
        <w:t>alergie a intolerance, vybíravost v jídle, ADHD a jiné poruchy chování, hendikepy, jazyková vybavenost)</w:t>
      </w:r>
      <w:r>
        <w:t>:</w:t>
      </w:r>
    </w:p>
    <w:tbl>
      <w:tblPr>
        <w:tblStyle w:val="Mkatabulky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"/>
        <w:gridCol w:w="8560"/>
      </w:tblGrid>
      <w:tr w:rsidR="009812A1" w:rsidRPr="00846B76" w14:paraId="7FC1DBD3" w14:textId="77777777" w:rsidTr="009812A1">
        <w:trPr>
          <w:trHeight w:val="20"/>
        </w:trPr>
        <w:tc>
          <w:tcPr>
            <w:tcW w:w="207" w:type="pct"/>
            <w:vAlign w:val="bottom"/>
          </w:tcPr>
          <w:p w14:paraId="48E51C6A" w14:textId="77777777" w:rsidR="009812A1" w:rsidRPr="00846B76" w:rsidRDefault="009812A1" w:rsidP="00206019">
            <w:pPr>
              <w:pStyle w:val="Normlnodsazen"/>
            </w:pPr>
          </w:p>
        </w:tc>
        <w:tc>
          <w:tcPr>
            <w:tcW w:w="4793" w:type="pct"/>
            <w:tcBorders>
              <w:bottom w:val="single" w:sz="4" w:space="0" w:color="auto"/>
            </w:tcBorders>
            <w:vAlign w:val="bottom"/>
          </w:tcPr>
          <w:p w14:paraId="187FF40A" w14:textId="546AA0B6" w:rsidR="009812A1" w:rsidRPr="00846B76" w:rsidRDefault="009812A1" w:rsidP="00206019"/>
        </w:tc>
      </w:tr>
    </w:tbl>
    <w:p w14:paraId="7BADCC44" w14:textId="77777777" w:rsidR="004D7F7A" w:rsidRDefault="004D7F7A" w:rsidP="00206019">
      <w:pPr>
        <w:rPr>
          <w:rFonts w:asciiTheme="majorHAnsi" w:hAnsiTheme="majorHAnsi"/>
          <w:b/>
          <w:sz w:val="8"/>
        </w:rPr>
        <w:sectPr w:rsidR="004D7F7A" w:rsidSect="00453205">
          <w:type w:val="continuous"/>
          <w:pgSz w:w="11906" w:h="16838" w:code="9"/>
          <w:pgMar w:top="2694" w:right="1440" w:bottom="1440" w:left="1440" w:header="720" w:footer="0" w:gutter="0"/>
          <w:cols w:space="720"/>
          <w:docGrid w:linePitch="381"/>
        </w:sectPr>
      </w:pPr>
    </w:p>
    <w:tbl>
      <w:tblPr>
        <w:tblStyle w:val="Mkatabulky"/>
        <w:tblW w:w="64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8648"/>
        <w:gridCol w:w="2759"/>
      </w:tblGrid>
      <w:tr w:rsidR="009812A1" w:rsidRPr="00846B76" w14:paraId="0C7C9AB3" w14:textId="77777777" w:rsidTr="004D7F7A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4B1B36B2" w14:textId="22358EA3" w:rsidR="009812A1" w:rsidRDefault="009812A1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776D85A2" w14:textId="6F30B55E" w:rsidR="009812A1" w:rsidRDefault="009812A1" w:rsidP="00206019">
            <w:pPr>
              <w:spacing w:line="360" w:lineRule="auto"/>
              <w:ind w:left="743"/>
              <w:rPr>
                <w:color w:val="A6A6A6" w:themeColor="background1" w:themeShade="A6"/>
                <w:sz w:val="24"/>
                <w:szCs w:val="24"/>
              </w:rPr>
            </w:pPr>
            <w:r w:rsidRPr="00B9063A">
              <w:rPr>
                <w:color w:val="A6A6A6" w:themeColor="background1" w:themeShade="A6"/>
                <w:sz w:val="24"/>
                <w:szCs w:val="24"/>
              </w:rPr>
              <w:t xml:space="preserve"> </w:t>
            </w:r>
          </w:p>
          <w:p w14:paraId="5A5AEDF4" w14:textId="5EF090C4" w:rsidR="009812A1" w:rsidRDefault="009812A1" w:rsidP="0053216A">
            <w:pPr>
              <w:pStyle w:val="Normlnodsazen"/>
              <w:ind w:left="743" w:right="-390"/>
              <w:rPr>
                <w:color w:val="B5A65A"/>
                <w:sz w:val="24"/>
                <w:szCs w:val="24"/>
              </w:rPr>
            </w:pPr>
            <w:r w:rsidRPr="0053216A">
              <w:rPr>
                <w:color w:val="B5A65A"/>
                <w:sz w:val="24"/>
                <w:szCs w:val="24"/>
              </w:rPr>
              <w:lastRenderedPageBreak/>
              <w:t>Uveď počet</w:t>
            </w:r>
            <w:r w:rsidR="0053216A" w:rsidRPr="0053216A">
              <w:rPr>
                <w:color w:val="B5A65A"/>
                <w:sz w:val="24"/>
                <w:szCs w:val="24"/>
              </w:rPr>
              <w:t xml:space="preserve"> let zkušeností s péči o děti následujících kategorií:</w:t>
            </w:r>
            <w:r w:rsidRPr="0053216A">
              <w:rPr>
                <w:color w:val="B5A65A"/>
                <w:sz w:val="24"/>
                <w:szCs w:val="24"/>
              </w:rPr>
              <w:t xml:space="preserve">     </w:t>
            </w:r>
          </w:p>
          <w:tbl>
            <w:tblPr>
              <w:tblStyle w:val="Mkatabulky"/>
              <w:tblpPr w:leftFromText="141" w:rightFromText="141" w:vertAnchor="page" w:horzAnchor="margin" w:tblpY="505"/>
              <w:tblOverlap w:val="never"/>
              <w:tblW w:w="758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3185"/>
            </w:tblGrid>
            <w:tr w:rsidR="0053216A" w:rsidRPr="00B9063A" w14:paraId="2695F993" w14:textId="77777777" w:rsidTr="0053216A">
              <w:trPr>
                <w:trHeight w:val="58"/>
              </w:trPr>
              <w:tc>
                <w:tcPr>
                  <w:tcW w:w="2899" w:type="pct"/>
                  <w:vAlign w:val="bottom"/>
                </w:tcPr>
                <w:p w14:paraId="16FAA38B" w14:textId="1DF13AF3" w:rsidR="0053216A" w:rsidRPr="00B9063A" w:rsidRDefault="00FE1D4F" w:rsidP="0053216A">
                  <w:pPr>
                    <w:pStyle w:val="Normlnodsazen"/>
                    <w:ind w:left="743" w:right="-390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>
                    <w:rPr>
                      <w:color w:val="A6A6A6" w:themeColor="background1" w:themeShade="A6"/>
                      <w:sz w:val="24"/>
                      <w:szCs w:val="24"/>
                    </w:rPr>
                    <w:t>Nemluvňata</w:t>
                  </w:r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15084453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3216A" w:rsidRPr="00B9063A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</w:t>
                  </w:r>
                  <w:r w:rsidR="0053216A">
                    <w:rPr>
                      <w:color w:val="A6A6A6" w:themeColor="background1" w:themeShade="A6"/>
                      <w:sz w:val="24"/>
                      <w:szCs w:val="24"/>
                    </w:rPr>
                    <w:t>počet let</w:t>
                  </w:r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101" w:type="pct"/>
                  <w:tcBorders>
                    <w:bottom w:val="single" w:sz="4" w:space="0" w:color="auto"/>
                  </w:tcBorders>
                  <w:vAlign w:val="bottom"/>
                </w:tcPr>
                <w:p w14:paraId="2860D9F3" w14:textId="77BE7771" w:rsidR="0053216A" w:rsidRPr="0053216A" w:rsidRDefault="0053216A" w:rsidP="0053216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53216A" w:rsidRPr="0053216A" w14:paraId="6E315132" w14:textId="77777777" w:rsidTr="00206019">
              <w:trPr>
                <w:trHeight w:val="58"/>
              </w:trPr>
              <w:tc>
                <w:tcPr>
                  <w:tcW w:w="2899" w:type="pct"/>
                  <w:vAlign w:val="bottom"/>
                </w:tcPr>
                <w:p w14:paraId="3A274357" w14:textId="19DD490C" w:rsidR="0053216A" w:rsidRPr="00B9063A" w:rsidRDefault="00FE1D4F" w:rsidP="004D7F7A">
                  <w:pPr>
                    <w:pStyle w:val="Normlnodsazen"/>
                    <w:ind w:right="-390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>
                    <w:rPr>
                      <w:color w:val="A6A6A6" w:themeColor="background1" w:themeShade="A6"/>
                      <w:sz w:val="24"/>
                      <w:szCs w:val="24"/>
                    </w:rPr>
                    <w:t>Batolata</w:t>
                  </w:r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186605327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3216A" w:rsidRPr="00B9063A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</w:t>
                  </w:r>
                  <w:r w:rsidR="0053216A">
                    <w:rPr>
                      <w:color w:val="A6A6A6" w:themeColor="background1" w:themeShade="A6"/>
                      <w:sz w:val="24"/>
                      <w:szCs w:val="24"/>
                    </w:rPr>
                    <w:t>počet let</w:t>
                  </w:r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101" w:type="pct"/>
                  <w:tcBorders>
                    <w:bottom w:val="single" w:sz="4" w:space="0" w:color="auto"/>
                  </w:tcBorders>
                  <w:vAlign w:val="bottom"/>
                </w:tcPr>
                <w:p w14:paraId="0F4F3F05" w14:textId="1321C0B9" w:rsidR="0053216A" w:rsidRPr="0053216A" w:rsidRDefault="0053216A" w:rsidP="0053216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CBFE28E" w14:textId="7504D5B6" w:rsidR="0053216A" w:rsidRDefault="0053216A" w:rsidP="00206019">
            <w:pPr>
              <w:spacing w:line="360" w:lineRule="auto"/>
              <w:ind w:left="743"/>
              <w:rPr>
                <w:color w:val="A6A6A6" w:themeColor="background1" w:themeShade="A6"/>
                <w:sz w:val="24"/>
                <w:szCs w:val="24"/>
              </w:rPr>
            </w:pPr>
          </w:p>
          <w:tbl>
            <w:tblPr>
              <w:tblStyle w:val="Mkatabulky"/>
              <w:tblpPr w:leftFromText="141" w:rightFromText="141" w:vertAnchor="page" w:horzAnchor="margin" w:tblpY="505"/>
              <w:tblOverlap w:val="never"/>
              <w:tblW w:w="74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3185"/>
            </w:tblGrid>
            <w:tr w:rsidR="0053216A" w:rsidRPr="0053216A" w14:paraId="6D60E078" w14:textId="77777777" w:rsidTr="00FE1D4F">
              <w:trPr>
                <w:trHeight w:val="58"/>
              </w:trPr>
              <w:tc>
                <w:tcPr>
                  <w:tcW w:w="2859" w:type="pct"/>
                  <w:vAlign w:val="bottom"/>
                </w:tcPr>
                <w:p w14:paraId="0817311A" w14:textId="08ECEF49" w:rsidR="0053216A" w:rsidRPr="00B9063A" w:rsidRDefault="00FE1D4F" w:rsidP="00FE1D4F">
                  <w:pPr>
                    <w:pStyle w:val="Normlnodsazen"/>
                    <w:ind w:left="601" w:right="173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>
                    <w:rPr>
                      <w:color w:val="A6A6A6" w:themeColor="background1" w:themeShade="A6"/>
                      <w:sz w:val="24"/>
                      <w:szCs w:val="24"/>
                    </w:rPr>
                    <w:t>Předškoláci</w:t>
                  </w:r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174070116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="0053216A" w:rsidRPr="00B9063A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</w:t>
                  </w:r>
                  <w:r w:rsidR="0053216A">
                    <w:rPr>
                      <w:color w:val="A6A6A6" w:themeColor="background1" w:themeShade="A6"/>
                      <w:sz w:val="24"/>
                      <w:szCs w:val="24"/>
                    </w:rPr>
                    <w:t>počet let</w:t>
                  </w:r>
                  <w:r w:rsidR="0053216A"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141" w:type="pct"/>
                  <w:tcBorders>
                    <w:bottom w:val="single" w:sz="4" w:space="0" w:color="auto"/>
                  </w:tcBorders>
                  <w:vAlign w:val="bottom"/>
                </w:tcPr>
                <w:p w14:paraId="7CC35A01" w14:textId="3E468A0E" w:rsidR="0053216A" w:rsidRPr="0053216A" w:rsidRDefault="0053216A" w:rsidP="0053216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5878C58" w14:textId="4B347B44" w:rsidR="0053216A" w:rsidRDefault="0053216A" w:rsidP="00206019">
            <w:pPr>
              <w:spacing w:line="360" w:lineRule="auto"/>
              <w:ind w:left="743"/>
              <w:rPr>
                <w:color w:val="A6A6A6" w:themeColor="background1" w:themeShade="A6"/>
                <w:sz w:val="24"/>
                <w:szCs w:val="24"/>
              </w:rPr>
            </w:pPr>
          </w:p>
          <w:tbl>
            <w:tblPr>
              <w:tblStyle w:val="Mkatabulky"/>
              <w:tblpPr w:leftFromText="141" w:rightFromText="141" w:vertAnchor="page" w:horzAnchor="margin" w:tblpY="505"/>
              <w:tblOverlap w:val="never"/>
              <w:tblW w:w="74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3185"/>
            </w:tblGrid>
            <w:tr w:rsidR="00FE1D4F" w:rsidRPr="0053216A" w14:paraId="3F07A515" w14:textId="77777777" w:rsidTr="00206019">
              <w:trPr>
                <w:trHeight w:val="58"/>
              </w:trPr>
              <w:tc>
                <w:tcPr>
                  <w:tcW w:w="2859" w:type="pct"/>
                  <w:vAlign w:val="bottom"/>
                </w:tcPr>
                <w:p w14:paraId="1B201CB3" w14:textId="3CDDBBF1" w:rsidR="00FE1D4F" w:rsidRPr="00B9063A" w:rsidRDefault="00FE1D4F" w:rsidP="00FE1D4F">
                  <w:pPr>
                    <w:pStyle w:val="Normlnodsazen"/>
                    <w:ind w:left="601" w:right="173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>
                    <w:rPr>
                      <w:color w:val="A6A6A6" w:themeColor="background1" w:themeShade="A6"/>
                      <w:sz w:val="24"/>
                      <w:szCs w:val="24"/>
                    </w:rPr>
                    <w:t>Dětský školní věk</w:t>
                  </w:r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49742470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B9063A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</w:t>
                  </w:r>
                  <w:r>
                    <w:rPr>
                      <w:color w:val="A6A6A6" w:themeColor="background1" w:themeShade="A6"/>
                      <w:sz w:val="24"/>
                      <w:szCs w:val="24"/>
                    </w:rPr>
                    <w:t>počet let</w:t>
                  </w:r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141" w:type="pct"/>
                  <w:tcBorders>
                    <w:bottom w:val="single" w:sz="4" w:space="0" w:color="auto"/>
                  </w:tcBorders>
                  <w:vAlign w:val="bottom"/>
                </w:tcPr>
                <w:p w14:paraId="39F9CBAE" w14:textId="7AFEFF77" w:rsidR="00FE1D4F" w:rsidRPr="0053216A" w:rsidRDefault="00FE1D4F" w:rsidP="00FE1D4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BFEC441" w14:textId="47BB9CFF" w:rsidR="00FE1D4F" w:rsidRDefault="00FE1D4F" w:rsidP="00FE1D4F">
            <w:pPr>
              <w:spacing w:line="360" w:lineRule="auto"/>
              <w:rPr>
                <w:color w:val="A6A6A6" w:themeColor="background1" w:themeShade="A6"/>
                <w:sz w:val="24"/>
                <w:szCs w:val="24"/>
              </w:rPr>
            </w:pPr>
          </w:p>
          <w:tbl>
            <w:tblPr>
              <w:tblStyle w:val="Mkatabulky"/>
              <w:tblpPr w:leftFromText="141" w:rightFromText="141" w:vertAnchor="page" w:horzAnchor="margin" w:tblpY="505"/>
              <w:tblOverlap w:val="never"/>
              <w:tblW w:w="743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3185"/>
            </w:tblGrid>
            <w:tr w:rsidR="00FE1D4F" w:rsidRPr="0053216A" w14:paraId="4F7AC6CF" w14:textId="77777777" w:rsidTr="00206019">
              <w:trPr>
                <w:trHeight w:val="58"/>
              </w:trPr>
              <w:tc>
                <w:tcPr>
                  <w:tcW w:w="2859" w:type="pct"/>
                  <w:vAlign w:val="bottom"/>
                </w:tcPr>
                <w:p w14:paraId="3A777BA0" w14:textId="5A463E9B" w:rsidR="00FE1D4F" w:rsidRPr="00B9063A" w:rsidRDefault="00FE1D4F" w:rsidP="00FE1D4F">
                  <w:pPr>
                    <w:pStyle w:val="Normlnodsazen"/>
                    <w:ind w:left="601" w:right="173"/>
                    <w:rPr>
                      <w:color w:val="A6A6A6" w:themeColor="background1" w:themeShade="A6"/>
                      <w:sz w:val="24"/>
                      <w:szCs w:val="24"/>
                    </w:rPr>
                  </w:pPr>
                  <w:r>
                    <w:rPr>
                      <w:color w:val="A6A6A6" w:themeColor="background1" w:themeShade="A6"/>
                      <w:sz w:val="24"/>
                      <w:szCs w:val="24"/>
                    </w:rPr>
                    <w:t>Náctiletí</w:t>
                  </w:r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</w:t>
                  </w:r>
                  <w:sdt>
                    <w:sdtPr>
                      <w:rPr>
                        <w:b/>
                        <w:bCs/>
                        <w:sz w:val="24"/>
                        <w:szCs w:val="24"/>
                      </w:rPr>
                      <w:id w:val="-179528111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EndPr/>
                    <w:sdtContent>
                      <w:r w:rsidRPr="00B9063A">
                        <w:rPr>
                          <w:rFonts w:ascii="MS Gothic" w:eastAsia="MS Gothic" w:hAnsi="MS Gothic" w:hint="eastAsia"/>
                          <w:b/>
                          <w:bCs/>
                          <w:sz w:val="24"/>
                          <w:szCs w:val="24"/>
                        </w:rPr>
                        <w:t>☐</w:t>
                      </w:r>
                    </w:sdtContent>
                  </w:sdt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 xml:space="preserve"> , </w:t>
                  </w:r>
                  <w:r>
                    <w:rPr>
                      <w:color w:val="A6A6A6" w:themeColor="background1" w:themeShade="A6"/>
                      <w:sz w:val="24"/>
                      <w:szCs w:val="24"/>
                    </w:rPr>
                    <w:t>počet let</w:t>
                  </w:r>
                  <w:r w:rsidRPr="00B9063A">
                    <w:rPr>
                      <w:color w:val="A6A6A6" w:themeColor="background1" w:themeShade="A6"/>
                      <w:sz w:val="24"/>
                      <w:szCs w:val="24"/>
                    </w:rPr>
                    <w:t>:</w:t>
                  </w:r>
                </w:p>
              </w:tc>
              <w:tc>
                <w:tcPr>
                  <w:tcW w:w="2141" w:type="pct"/>
                  <w:tcBorders>
                    <w:bottom w:val="single" w:sz="4" w:space="0" w:color="auto"/>
                  </w:tcBorders>
                  <w:vAlign w:val="bottom"/>
                </w:tcPr>
                <w:p w14:paraId="14CE7568" w14:textId="5F41F3C1" w:rsidR="00FE1D4F" w:rsidRPr="0053216A" w:rsidRDefault="00FE1D4F" w:rsidP="00FE1D4F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382C300" w14:textId="77777777" w:rsidR="00FE1D4F" w:rsidRDefault="00FE1D4F" w:rsidP="00FE1D4F">
            <w:pPr>
              <w:spacing w:line="360" w:lineRule="auto"/>
              <w:rPr>
                <w:color w:val="A6A6A6" w:themeColor="background1" w:themeShade="A6"/>
                <w:sz w:val="24"/>
                <w:szCs w:val="24"/>
              </w:rPr>
            </w:pPr>
          </w:p>
          <w:p w14:paraId="30E2EBCB" w14:textId="77777777" w:rsidR="009812A1" w:rsidRPr="00846B76" w:rsidRDefault="009812A1" w:rsidP="005A73AA">
            <w:pPr>
              <w:spacing w:line="360" w:lineRule="auto"/>
              <w:rPr>
                <w:rFonts w:asciiTheme="majorHAnsi" w:hAnsiTheme="majorHAnsi"/>
                <w:b/>
                <w:sz w:val="8"/>
              </w:rPr>
            </w:pPr>
          </w:p>
        </w:tc>
      </w:tr>
      <w:tr w:rsidR="004D7F7A" w:rsidRPr="00846B76" w14:paraId="19DD5370" w14:textId="77777777" w:rsidTr="004D7F7A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079AD468" w14:textId="77777777" w:rsidR="004D7F7A" w:rsidRDefault="004D7F7A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59D34A7C" w14:textId="77777777" w:rsidR="004D7F7A" w:rsidRPr="00846B76" w:rsidRDefault="004D7F7A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D7F7A" w:rsidRPr="00846B76" w14:paraId="7707B662" w14:textId="77777777" w:rsidTr="004D7F7A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5AD6A1BD" w14:textId="65924DA9" w:rsidR="004D7F7A" w:rsidRPr="00846B76" w:rsidRDefault="004829B7" w:rsidP="00206019">
            <w:pPr>
              <w:pStyle w:val="Nadpis1"/>
              <w:outlineLvl w:val="0"/>
            </w:pPr>
            <w:r>
              <w:rPr>
                <w:color w:val="FFFFFF" w:themeColor="background1"/>
              </w:rPr>
              <w:t>Mé kurzy a vzdělání</w:t>
            </w:r>
            <w:r w:rsidR="004D7F7A">
              <w:rPr>
                <w:color w:val="FFFFFF" w:themeColor="background1"/>
              </w:rPr>
              <w:t xml:space="preserve"> </w:t>
            </w:r>
          </w:p>
        </w:tc>
      </w:tr>
      <w:tr w:rsidR="004D7F7A" w:rsidRPr="00846B76" w14:paraId="118B2DCC" w14:textId="77777777" w:rsidTr="004D7F7A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7DECCEED" w14:textId="77777777" w:rsidR="004D7F7A" w:rsidRPr="00846B76" w:rsidRDefault="004D7F7A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00CB47B9" w14:textId="0D603E0B" w:rsidR="004D7F7A" w:rsidRPr="00846B76" w:rsidRDefault="004D7F7A" w:rsidP="00206019"/>
        </w:tc>
      </w:tr>
      <w:tr w:rsidR="004D7F7A" w:rsidRPr="00846B76" w14:paraId="5902EB66" w14:textId="77777777" w:rsidTr="004D7F7A">
        <w:trPr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23689752" w14:textId="77777777" w:rsidR="004D7F7A" w:rsidRPr="00846B76" w:rsidRDefault="004D7F7A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180" w:type="pct"/>
            <w:vAlign w:val="bottom"/>
          </w:tcPr>
          <w:p w14:paraId="7E81EA35" w14:textId="77777777" w:rsidR="004D7F7A" w:rsidRPr="00846B76" w:rsidRDefault="004D7F7A" w:rsidP="00206019">
            <w:pPr>
              <w:spacing w:before="0"/>
              <w:rPr>
                <w:b/>
              </w:rPr>
            </w:pPr>
          </w:p>
        </w:tc>
      </w:tr>
    </w:tbl>
    <w:p w14:paraId="24ED31F9" w14:textId="7EEE4248" w:rsidR="004829B7" w:rsidRDefault="004829B7" w:rsidP="00453205">
      <w:pPr>
        <w:spacing w:line="360" w:lineRule="auto"/>
        <w:ind w:left="743"/>
        <w:rPr>
          <w:b/>
          <w:bCs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>Nejvýše dosažené vzdělání: ZŠ</w:t>
      </w:r>
      <w:r w:rsidRPr="00B9063A">
        <w:rPr>
          <w:color w:val="A6A6A6" w:themeColor="background1" w:themeShade="A6"/>
          <w:sz w:val="24"/>
          <w:szCs w:val="24"/>
        </w:rPr>
        <w:t xml:space="preserve">  </w:t>
      </w:r>
      <w:sdt>
        <w:sdtPr>
          <w:rPr>
            <w:b/>
            <w:bCs/>
            <w:sz w:val="24"/>
            <w:szCs w:val="24"/>
          </w:rPr>
          <w:id w:val="-425268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color w:val="A6A6A6" w:themeColor="background1" w:themeShade="A6"/>
          <w:sz w:val="24"/>
          <w:szCs w:val="24"/>
        </w:rPr>
        <w:t xml:space="preserve"> SŠ</w:t>
      </w:r>
      <w:r w:rsidRPr="00B9063A">
        <w:rPr>
          <w:color w:val="A6A6A6" w:themeColor="background1" w:themeShade="A6"/>
          <w:sz w:val="24"/>
          <w:szCs w:val="24"/>
        </w:rPr>
        <w:t xml:space="preserve">  </w:t>
      </w:r>
      <w:sdt>
        <w:sdtPr>
          <w:rPr>
            <w:b/>
            <w:bCs/>
            <w:sz w:val="24"/>
            <w:szCs w:val="24"/>
          </w:rPr>
          <w:id w:val="-3872671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color w:val="A6A6A6" w:themeColor="background1" w:themeShade="A6"/>
          <w:sz w:val="24"/>
          <w:szCs w:val="24"/>
        </w:rPr>
        <w:t xml:space="preserve"> VŠ</w:t>
      </w:r>
      <w:r w:rsidRPr="00B9063A">
        <w:rPr>
          <w:color w:val="A6A6A6" w:themeColor="background1" w:themeShade="A6"/>
          <w:sz w:val="24"/>
          <w:szCs w:val="24"/>
        </w:rPr>
        <w:t xml:space="preserve">  </w:t>
      </w:r>
      <w:sdt>
        <w:sdtPr>
          <w:rPr>
            <w:b/>
            <w:bCs/>
            <w:sz w:val="24"/>
            <w:szCs w:val="24"/>
          </w:rPr>
          <w:id w:val="5861948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b/>
          <w:bCs/>
          <w:sz w:val="24"/>
          <w:szCs w:val="24"/>
        </w:rPr>
        <w:t xml:space="preserve">  </w:t>
      </w:r>
      <w:r w:rsidRPr="00B9063A">
        <w:rPr>
          <w:color w:val="A6A6A6" w:themeColor="background1" w:themeShade="A6"/>
          <w:sz w:val="24"/>
          <w:szCs w:val="24"/>
        </w:rPr>
        <w:t xml:space="preserve">| </w:t>
      </w:r>
      <w:r>
        <w:rPr>
          <w:b/>
          <w:bCs/>
          <w:sz w:val="24"/>
          <w:szCs w:val="24"/>
        </w:rPr>
        <w:t xml:space="preserve"> </w:t>
      </w:r>
      <w:r w:rsidRPr="004829B7">
        <w:rPr>
          <w:color w:val="A6A6A6" w:themeColor="background1" w:themeShade="A6"/>
          <w:sz w:val="24"/>
          <w:szCs w:val="24"/>
        </w:rPr>
        <w:t>Kurz poskytování první pomoci dítěti</w:t>
      </w:r>
      <w:r>
        <w:rPr>
          <w:color w:val="A6A6A6" w:themeColor="background1" w:themeShade="A6"/>
          <w:sz w:val="24"/>
          <w:szCs w:val="24"/>
        </w:rPr>
        <w:t>: odborný kurz</w:t>
      </w:r>
      <w:r w:rsidRPr="004829B7">
        <w:rPr>
          <w:color w:val="A6A6A6" w:themeColor="background1" w:themeShade="A6"/>
          <w:sz w:val="24"/>
          <w:szCs w:val="24"/>
        </w:rPr>
        <w:t xml:space="preserve"> </w:t>
      </w:r>
      <w:r w:rsidRPr="00B9063A">
        <w:rPr>
          <w:color w:val="A6A6A6" w:themeColor="background1" w:themeShade="A6"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18880151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063A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b/>
          <w:bCs/>
          <w:sz w:val="24"/>
          <w:szCs w:val="24"/>
        </w:rPr>
        <w:t xml:space="preserve">  </w:t>
      </w:r>
      <w:r w:rsidRPr="004829B7">
        <w:rPr>
          <w:color w:val="A6A6A6" w:themeColor="background1" w:themeShade="A6"/>
          <w:sz w:val="24"/>
          <w:szCs w:val="24"/>
        </w:rPr>
        <w:t>v rámci rekvalifikačního</w:t>
      </w:r>
      <w:r w:rsidRPr="004829B7">
        <w:rPr>
          <w:b/>
          <w:bCs/>
          <w:color w:val="A6A6A6" w:themeColor="background1" w:themeShade="A6"/>
          <w:sz w:val="24"/>
          <w:szCs w:val="24"/>
        </w:rPr>
        <w:t xml:space="preserve"> </w:t>
      </w:r>
      <w:r>
        <w:rPr>
          <w:color w:val="A6A6A6" w:themeColor="background1" w:themeShade="A6"/>
          <w:sz w:val="24"/>
          <w:szCs w:val="24"/>
        </w:rPr>
        <w:t>kurzu</w:t>
      </w:r>
      <w:r w:rsidRPr="004829B7">
        <w:rPr>
          <w:color w:val="A6A6A6" w:themeColor="background1" w:themeShade="A6"/>
          <w:sz w:val="24"/>
          <w:szCs w:val="24"/>
        </w:rPr>
        <w:t xml:space="preserve"> </w:t>
      </w:r>
      <w:r w:rsidRPr="00B9063A">
        <w:rPr>
          <w:color w:val="A6A6A6" w:themeColor="background1" w:themeShade="A6"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14656604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9063A"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b/>
          <w:bCs/>
          <w:sz w:val="24"/>
          <w:szCs w:val="24"/>
        </w:rPr>
        <w:t xml:space="preserve">   </w:t>
      </w:r>
    </w:p>
    <w:p w14:paraId="1571B23B" w14:textId="77777777" w:rsidR="00453205" w:rsidRPr="00453205" w:rsidRDefault="00453205" w:rsidP="00453205">
      <w:pPr>
        <w:spacing w:line="360" w:lineRule="auto"/>
        <w:ind w:left="743"/>
        <w:rPr>
          <w:rFonts w:asciiTheme="majorHAnsi" w:hAnsiTheme="majorHAnsi"/>
          <w:b/>
          <w:color w:val="A6A6A6" w:themeColor="background1" w:themeShade="A6"/>
          <w:sz w:val="24"/>
          <w:szCs w:val="24"/>
        </w:rPr>
      </w:pPr>
    </w:p>
    <w:p w14:paraId="600D9F1D" w14:textId="0CF62DFB" w:rsidR="004D7F7A" w:rsidRDefault="004829B7" w:rsidP="004D7F7A">
      <w:pPr>
        <w:tabs>
          <w:tab w:val="left" w:pos="1635"/>
        </w:tabs>
        <w:ind w:left="709"/>
      </w:pPr>
      <w:r>
        <w:t>Další odborné kurzy:</w:t>
      </w:r>
    </w:p>
    <w:tbl>
      <w:tblPr>
        <w:tblStyle w:val="Mkatabulky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"/>
        <w:gridCol w:w="8560"/>
      </w:tblGrid>
      <w:tr w:rsidR="004D7F7A" w:rsidRPr="00846B76" w14:paraId="15ECDC28" w14:textId="77777777" w:rsidTr="00206019">
        <w:trPr>
          <w:trHeight w:val="20"/>
        </w:trPr>
        <w:tc>
          <w:tcPr>
            <w:tcW w:w="207" w:type="pct"/>
            <w:vAlign w:val="bottom"/>
          </w:tcPr>
          <w:p w14:paraId="059E0D6E" w14:textId="77777777" w:rsidR="004D7F7A" w:rsidRPr="00846B76" w:rsidRDefault="004D7F7A" w:rsidP="00206019">
            <w:pPr>
              <w:pStyle w:val="Normlnodsazen"/>
            </w:pPr>
          </w:p>
        </w:tc>
        <w:tc>
          <w:tcPr>
            <w:tcW w:w="4793" w:type="pct"/>
            <w:tcBorders>
              <w:bottom w:val="single" w:sz="4" w:space="0" w:color="auto"/>
            </w:tcBorders>
            <w:vAlign w:val="bottom"/>
          </w:tcPr>
          <w:p w14:paraId="1B75EC09" w14:textId="6A0390F9" w:rsidR="004D7F7A" w:rsidRPr="00846B76" w:rsidRDefault="004D7F7A" w:rsidP="00206019"/>
        </w:tc>
      </w:tr>
    </w:tbl>
    <w:p w14:paraId="2C68BE1D" w14:textId="00B6499E" w:rsidR="009812A1" w:rsidRDefault="009812A1" w:rsidP="004D7F7A">
      <w:pPr>
        <w:tabs>
          <w:tab w:val="left" w:pos="1635"/>
        </w:tabs>
      </w:pPr>
    </w:p>
    <w:tbl>
      <w:tblPr>
        <w:tblStyle w:val="Mkatabulky"/>
        <w:tblW w:w="64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8648"/>
        <w:gridCol w:w="2759"/>
      </w:tblGrid>
      <w:tr w:rsidR="00170B18" w:rsidRPr="00846B76" w14:paraId="3E59D25B" w14:textId="77777777" w:rsidTr="00206019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4222711A" w14:textId="465F81D8" w:rsidR="00170B18" w:rsidRPr="00846B76" w:rsidRDefault="00170B18" w:rsidP="00206019">
            <w:pPr>
              <w:pStyle w:val="Nadpis1"/>
              <w:outlineLvl w:val="0"/>
            </w:pPr>
            <w:r>
              <w:rPr>
                <w:color w:val="FFFFFF" w:themeColor="background1"/>
              </w:rPr>
              <w:t xml:space="preserve">Jaké mám dovednosti a zájmy </w:t>
            </w:r>
          </w:p>
        </w:tc>
      </w:tr>
      <w:tr w:rsidR="00170B18" w:rsidRPr="00846B76" w14:paraId="0CD7A174" w14:textId="77777777" w:rsidTr="00206019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16E7B3B8" w14:textId="77777777" w:rsidR="00170B18" w:rsidRPr="00846B76" w:rsidRDefault="00170B18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51E65855" w14:textId="7232D242" w:rsidR="00170B18" w:rsidRPr="00846B76" w:rsidRDefault="00170B18" w:rsidP="00206019"/>
        </w:tc>
      </w:tr>
      <w:tr w:rsidR="00170B18" w:rsidRPr="00846B76" w14:paraId="781117E2" w14:textId="77777777" w:rsidTr="00206019">
        <w:trPr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47599A2F" w14:textId="77777777" w:rsidR="00170B18" w:rsidRPr="00846B76" w:rsidRDefault="00170B18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180" w:type="pct"/>
            <w:vAlign w:val="bottom"/>
          </w:tcPr>
          <w:p w14:paraId="537CDC02" w14:textId="77777777" w:rsidR="00170B18" w:rsidRPr="00846B76" w:rsidRDefault="00170B18" w:rsidP="00206019">
            <w:pPr>
              <w:spacing w:before="0"/>
              <w:rPr>
                <w:b/>
              </w:rPr>
            </w:pPr>
          </w:p>
        </w:tc>
      </w:tr>
    </w:tbl>
    <w:p w14:paraId="42CE2D2A" w14:textId="4C8CA6C4" w:rsidR="00170B18" w:rsidRDefault="00170B18" w:rsidP="00170B18">
      <w:pPr>
        <w:spacing w:line="360" w:lineRule="auto"/>
        <w:ind w:left="743"/>
        <w:rPr>
          <w:b/>
          <w:bCs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 xml:space="preserve">Aktivní řidič </w:t>
      </w:r>
      <w:r w:rsidRPr="00B9063A">
        <w:rPr>
          <w:color w:val="A6A6A6" w:themeColor="background1" w:themeShade="A6"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2805744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b/>
          <w:bCs/>
          <w:sz w:val="24"/>
          <w:szCs w:val="24"/>
        </w:rPr>
        <w:t xml:space="preserve">   </w:t>
      </w:r>
    </w:p>
    <w:p w14:paraId="6C32E5B9" w14:textId="64AEF0C2" w:rsidR="00170B18" w:rsidRDefault="00170B18" w:rsidP="004D7F7A">
      <w:pPr>
        <w:tabs>
          <w:tab w:val="left" w:pos="1635"/>
        </w:tabs>
      </w:pPr>
    </w:p>
    <w:p w14:paraId="26571CEB" w14:textId="77777777" w:rsidR="00170B18" w:rsidRDefault="00170B18" w:rsidP="004D7F7A">
      <w:pPr>
        <w:tabs>
          <w:tab w:val="left" w:pos="1635"/>
        </w:tabs>
      </w:pPr>
    </w:p>
    <w:tbl>
      <w:tblPr>
        <w:tblStyle w:val="Mkatabulky"/>
        <w:tblW w:w="64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2"/>
        <w:gridCol w:w="8648"/>
        <w:gridCol w:w="2759"/>
      </w:tblGrid>
      <w:tr w:rsidR="00170B18" w:rsidRPr="00846B76" w14:paraId="71AEBC8A" w14:textId="77777777" w:rsidTr="00206019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6930014C" w14:textId="4EEC17E3" w:rsidR="00170B18" w:rsidRPr="00846B76" w:rsidRDefault="00170B18" w:rsidP="00206019">
            <w:pPr>
              <w:pStyle w:val="Nadpis1"/>
              <w:outlineLvl w:val="0"/>
            </w:pPr>
            <w:r>
              <w:rPr>
                <w:color w:val="FFFFFF" w:themeColor="background1"/>
              </w:rPr>
              <w:t xml:space="preserve">Můžu pomoci s doučováním </w:t>
            </w:r>
          </w:p>
        </w:tc>
      </w:tr>
      <w:tr w:rsidR="00170B18" w:rsidRPr="00846B76" w14:paraId="04AE83FB" w14:textId="77777777" w:rsidTr="00206019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5783E49B" w14:textId="77777777" w:rsidR="00170B18" w:rsidRPr="00846B76" w:rsidRDefault="00170B18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79E5EC7E" w14:textId="52A65329" w:rsidR="00170B18" w:rsidRPr="00846B76" w:rsidRDefault="00170B18" w:rsidP="00206019"/>
        </w:tc>
      </w:tr>
      <w:tr w:rsidR="00170B18" w:rsidRPr="00846B76" w14:paraId="4D9EEB1F" w14:textId="77777777" w:rsidTr="00206019">
        <w:trPr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6EEEFE41" w14:textId="77777777" w:rsidR="00170B18" w:rsidRDefault="00170B18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605A72A7" w14:textId="77777777" w:rsidR="00170B18" w:rsidRDefault="00170B18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3609DE5F" w14:textId="619D0876" w:rsidR="00170B18" w:rsidRPr="00846B76" w:rsidRDefault="00170B18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180" w:type="pct"/>
            <w:vAlign w:val="bottom"/>
          </w:tcPr>
          <w:p w14:paraId="33A4A01B" w14:textId="77777777" w:rsidR="00170B18" w:rsidRPr="00846B76" w:rsidRDefault="00170B18" w:rsidP="00206019">
            <w:pPr>
              <w:spacing w:before="0"/>
              <w:rPr>
                <w:b/>
              </w:rPr>
            </w:pPr>
          </w:p>
        </w:tc>
      </w:tr>
      <w:tr w:rsidR="00170B18" w:rsidRPr="00846B76" w14:paraId="5C77E200" w14:textId="77777777" w:rsidTr="00206019">
        <w:trPr>
          <w:gridAfter w:val="1"/>
          <w:wAfter w:w="1180" w:type="pct"/>
          <w:trHeight w:val="20"/>
        </w:trPr>
        <w:tc>
          <w:tcPr>
            <w:tcW w:w="3820" w:type="pct"/>
            <w:gridSpan w:val="2"/>
            <w:shd w:val="clear" w:color="auto" w:fill="BF2883"/>
            <w:vAlign w:val="bottom"/>
          </w:tcPr>
          <w:p w14:paraId="525D32EF" w14:textId="2FCEA2FF" w:rsidR="00170B18" w:rsidRPr="00846B76" w:rsidRDefault="00170B18" w:rsidP="00206019">
            <w:pPr>
              <w:pStyle w:val="Nadpis1"/>
              <w:outlineLvl w:val="0"/>
            </w:pPr>
            <w:r>
              <w:rPr>
                <w:color w:val="FFFFFF" w:themeColor="background1"/>
              </w:rPr>
              <w:t xml:space="preserve">Reference mých klientů </w:t>
            </w:r>
            <w:r w:rsidR="00DA5866" w:rsidRPr="00AD2E8F">
              <w:rPr>
                <w:b w:val="0"/>
                <w:bCs/>
                <w:color w:val="B5A65A"/>
                <w:sz w:val="20"/>
                <w:szCs w:val="20"/>
              </w:rPr>
              <w:t>(</w:t>
            </w:r>
            <w:r w:rsidR="0008028D">
              <w:rPr>
                <w:b w:val="0"/>
                <w:bCs/>
                <w:color w:val="B5A65A"/>
                <w:sz w:val="20"/>
                <w:szCs w:val="20"/>
              </w:rPr>
              <w:t>ideálně uveď i jméno a příjmení klientů nebo alespoň iniciály, jestliže jsi začínající chůva, reference můžeš doložit maximálně do 6 měsíců od založení Tvého profilu</w:t>
            </w:r>
            <w:r w:rsidR="00DA5866" w:rsidRPr="00AD2E8F">
              <w:rPr>
                <w:b w:val="0"/>
                <w:bCs/>
                <w:color w:val="B5A65A"/>
                <w:sz w:val="20"/>
                <w:szCs w:val="20"/>
              </w:rPr>
              <w:t>)</w:t>
            </w:r>
          </w:p>
        </w:tc>
      </w:tr>
      <w:tr w:rsidR="00170B18" w:rsidRPr="00846B76" w14:paraId="4DD6F716" w14:textId="77777777" w:rsidTr="00206019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7E25F868" w14:textId="77777777" w:rsidR="00170B18" w:rsidRPr="00846B76" w:rsidRDefault="00170B18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4A3502FC" w14:textId="77777777" w:rsidR="0008028D" w:rsidRDefault="0008028D" w:rsidP="00170B18">
            <w:pPr>
              <w:ind w:left="455"/>
            </w:pPr>
          </w:p>
          <w:p w14:paraId="5F3AFF21" w14:textId="77777777" w:rsidR="00170B18" w:rsidRDefault="00170B18" w:rsidP="007B24FB">
            <w:pPr>
              <w:ind w:left="455"/>
            </w:pPr>
            <w:r>
              <w:t>Reference č. 1</w:t>
            </w:r>
          </w:p>
          <w:p w14:paraId="11B7A8E4" w14:textId="505B7241" w:rsidR="007B24FB" w:rsidRPr="00846B76" w:rsidRDefault="007B24FB" w:rsidP="007B24FB">
            <w:pPr>
              <w:ind w:left="455"/>
            </w:pPr>
          </w:p>
        </w:tc>
      </w:tr>
      <w:tr w:rsidR="0008028D" w:rsidRPr="00846B76" w14:paraId="530A1FA8" w14:textId="77777777" w:rsidTr="00206019">
        <w:trPr>
          <w:trHeight w:val="20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5F7ED5AA" w14:textId="77777777" w:rsidR="0008028D" w:rsidRDefault="0008028D" w:rsidP="00206019">
            <w:pPr>
              <w:rPr>
                <w:rFonts w:asciiTheme="majorHAnsi" w:hAnsiTheme="majorHAnsi"/>
                <w:b/>
                <w:sz w:val="8"/>
              </w:rPr>
            </w:pPr>
          </w:p>
          <w:p w14:paraId="31800006" w14:textId="77777777" w:rsidR="0008028D" w:rsidRPr="00846B76" w:rsidRDefault="0008028D" w:rsidP="00206019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180" w:type="pct"/>
            <w:vAlign w:val="bottom"/>
          </w:tcPr>
          <w:p w14:paraId="168DA546" w14:textId="77777777" w:rsidR="0008028D" w:rsidRPr="00846B76" w:rsidRDefault="0008028D" w:rsidP="00206019">
            <w:pPr>
              <w:spacing w:before="0"/>
              <w:rPr>
                <w:b/>
              </w:rPr>
            </w:pPr>
          </w:p>
        </w:tc>
      </w:tr>
      <w:tr w:rsidR="0008028D" w:rsidRPr="00846B76" w14:paraId="7103270C" w14:textId="77777777" w:rsidTr="00206019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4F23BF0C" w14:textId="77777777" w:rsidR="0008028D" w:rsidRPr="00846B76" w:rsidRDefault="0008028D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24673779" w14:textId="5C0F72EC" w:rsidR="0008028D" w:rsidRDefault="0008028D" w:rsidP="007B24FB">
            <w:pPr>
              <w:ind w:left="455"/>
            </w:pPr>
            <w:r>
              <w:t>Reference č.</w:t>
            </w:r>
            <w:r w:rsidR="007B24FB">
              <w:t xml:space="preserve"> 2</w:t>
            </w:r>
            <w:r>
              <w:t xml:space="preserve"> </w:t>
            </w:r>
          </w:p>
          <w:p w14:paraId="265DA156" w14:textId="6B22781F" w:rsidR="007B24FB" w:rsidRPr="00846B76" w:rsidRDefault="007B24FB" w:rsidP="007B24FB">
            <w:pPr>
              <w:ind w:left="455"/>
            </w:pPr>
          </w:p>
        </w:tc>
      </w:tr>
      <w:tr w:rsidR="0008028D" w:rsidRPr="00846B76" w14:paraId="26353282" w14:textId="77777777" w:rsidTr="00206019">
        <w:trPr>
          <w:trHeight w:val="416"/>
        </w:trPr>
        <w:tc>
          <w:tcPr>
            <w:tcW w:w="3820" w:type="pct"/>
            <w:gridSpan w:val="2"/>
            <w:shd w:val="clear" w:color="auto" w:fill="auto"/>
            <w:vAlign w:val="bottom"/>
          </w:tcPr>
          <w:p w14:paraId="440F7A14" w14:textId="77777777" w:rsidR="0008028D" w:rsidRDefault="0008028D" w:rsidP="0008028D">
            <w:pPr>
              <w:ind w:left="455"/>
            </w:pPr>
          </w:p>
          <w:p w14:paraId="20FDEA27" w14:textId="57B8C098" w:rsidR="0008028D" w:rsidRPr="007B24FB" w:rsidRDefault="0008028D" w:rsidP="007B24FB">
            <w:pPr>
              <w:ind w:left="743"/>
            </w:pPr>
            <w:r>
              <w:t>Reference č. 3</w:t>
            </w:r>
          </w:p>
        </w:tc>
        <w:tc>
          <w:tcPr>
            <w:tcW w:w="1180" w:type="pct"/>
            <w:vAlign w:val="bottom"/>
          </w:tcPr>
          <w:p w14:paraId="480C9822" w14:textId="77777777" w:rsidR="0008028D" w:rsidRPr="00846B76" w:rsidRDefault="0008028D" w:rsidP="00206019">
            <w:pPr>
              <w:spacing w:before="0"/>
              <w:rPr>
                <w:b/>
              </w:rPr>
            </w:pPr>
          </w:p>
        </w:tc>
      </w:tr>
      <w:tr w:rsidR="0008028D" w:rsidRPr="00846B76" w14:paraId="7B42C9C4" w14:textId="77777777" w:rsidTr="00206019">
        <w:trPr>
          <w:gridAfter w:val="1"/>
          <w:wAfter w:w="1180" w:type="pct"/>
          <w:trHeight w:val="20"/>
        </w:trPr>
        <w:tc>
          <w:tcPr>
            <w:tcW w:w="121" w:type="pct"/>
            <w:vAlign w:val="bottom"/>
          </w:tcPr>
          <w:p w14:paraId="78B84072" w14:textId="77777777" w:rsidR="0008028D" w:rsidRPr="00846B76" w:rsidRDefault="0008028D" w:rsidP="00206019">
            <w:pPr>
              <w:pStyle w:val="Normlnodsazen"/>
            </w:pPr>
          </w:p>
        </w:tc>
        <w:tc>
          <w:tcPr>
            <w:tcW w:w="3699" w:type="pct"/>
            <w:tcBorders>
              <w:bottom w:val="single" w:sz="4" w:space="0" w:color="auto"/>
            </w:tcBorders>
            <w:vAlign w:val="bottom"/>
          </w:tcPr>
          <w:p w14:paraId="4F8D4FFF" w14:textId="09810201" w:rsidR="0008028D" w:rsidRPr="00846B76" w:rsidRDefault="0008028D" w:rsidP="00206019"/>
        </w:tc>
      </w:tr>
    </w:tbl>
    <w:p w14:paraId="0F25963E" w14:textId="73A0632E" w:rsidR="00CD2763" w:rsidRDefault="00CD2763" w:rsidP="00CD2763">
      <w:pPr>
        <w:pStyle w:val="Nadpis1"/>
        <w:rPr>
          <w:color w:val="FFFFFF" w:themeColor="background1"/>
        </w:rPr>
      </w:pPr>
    </w:p>
    <w:p w14:paraId="71B77C64" w14:textId="54BDC46E" w:rsidR="00CD2763" w:rsidRDefault="00BC3CCE" w:rsidP="00CD2763">
      <w:pPr>
        <w:pStyle w:val="Nadpis1"/>
      </w:pPr>
      <w:r>
        <w:rPr>
          <w:color w:val="FFFFFF" w:themeColor="background1"/>
        </w:rPr>
        <w:t xml:space="preserve">Můžu pomoci s doučováním </w:t>
      </w:r>
    </w:p>
    <w:tbl>
      <w:tblPr>
        <w:tblStyle w:val="Mkatabulky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"/>
        <w:gridCol w:w="8563"/>
        <w:gridCol w:w="140"/>
      </w:tblGrid>
      <w:tr w:rsidR="00CD2763" w:rsidRPr="00846B76" w14:paraId="5F7E1915" w14:textId="77777777" w:rsidTr="00CD2763">
        <w:trPr>
          <w:gridAfter w:val="1"/>
          <w:wAfter w:w="77" w:type="pct"/>
          <w:trHeight w:val="20"/>
        </w:trPr>
        <w:tc>
          <w:tcPr>
            <w:tcW w:w="4923" w:type="pct"/>
            <w:gridSpan w:val="2"/>
            <w:shd w:val="clear" w:color="auto" w:fill="BF2883"/>
            <w:vAlign w:val="bottom"/>
          </w:tcPr>
          <w:p w14:paraId="272C09BB" w14:textId="72F4639B" w:rsidR="00CD2763" w:rsidRPr="00846B76" w:rsidRDefault="00CD2763" w:rsidP="00206019">
            <w:pPr>
              <w:pStyle w:val="Nadpis1"/>
              <w:outlineLvl w:val="0"/>
            </w:pPr>
            <w:r>
              <w:rPr>
                <w:color w:val="FFFFFF" w:themeColor="background1"/>
              </w:rPr>
              <w:t xml:space="preserve">Ceník </w:t>
            </w:r>
            <w:r w:rsidRPr="00AD2E8F">
              <w:rPr>
                <w:b w:val="0"/>
                <w:bCs/>
                <w:color w:val="B5A65A"/>
                <w:sz w:val="20"/>
                <w:szCs w:val="20"/>
              </w:rPr>
              <w:t>(</w:t>
            </w:r>
            <w:r>
              <w:rPr>
                <w:b w:val="0"/>
                <w:bCs/>
                <w:color w:val="B5A65A"/>
                <w:sz w:val="20"/>
                <w:szCs w:val="20"/>
              </w:rPr>
              <w:t>v případě zájmu lze upravit položky ceníku dle Tvé potřeby, např. cena za více dětí, za oslavy a akce, hlídání v noci)</w:t>
            </w:r>
          </w:p>
        </w:tc>
      </w:tr>
      <w:tr w:rsidR="00CD2763" w:rsidRPr="00846B76" w14:paraId="550FC3D6" w14:textId="77777777" w:rsidTr="00CD2763">
        <w:trPr>
          <w:trHeight w:val="20"/>
        </w:trPr>
        <w:tc>
          <w:tcPr>
            <w:tcW w:w="203" w:type="pct"/>
            <w:vAlign w:val="bottom"/>
          </w:tcPr>
          <w:p w14:paraId="039525C8" w14:textId="77777777" w:rsidR="00CD2763" w:rsidRPr="00846B76" w:rsidRDefault="00CD2763" w:rsidP="00206019">
            <w:pPr>
              <w:pStyle w:val="Normlnodsazen"/>
            </w:pPr>
          </w:p>
        </w:tc>
        <w:tc>
          <w:tcPr>
            <w:tcW w:w="4797" w:type="pct"/>
            <w:gridSpan w:val="2"/>
            <w:tcBorders>
              <w:bottom w:val="single" w:sz="4" w:space="0" w:color="auto"/>
            </w:tcBorders>
            <w:vAlign w:val="bottom"/>
          </w:tcPr>
          <w:p w14:paraId="0BD71365" w14:textId="35D89DA0" w:rsidR="00CD2763" w:rsidRPr="00846B76" w:rsidRDefault="00CD2763" w:rsidP="00206019"/>
        </w:tc>
      </w:tr>
    </w:tbl>
    <w:tbl>
      <w:tblPr>
        <w:tblStyle w:val="Mkatabulky"/>
        <w:tblpPr w:leftFromText="141" w:rightFromText="141" w:vertAnchor="page" w:horzAnchor="margin" w:tblpY="2533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  <w:gridCol w:w="4960"/>
      </w:tblGrid>
      <w:tr w:rsidR="008D18E0" w:rsidRPr="00846B76" w14:paraId="1FB084BB" w14:textId="77777777" w:rsidTr="008D18E0">
        <w:tc>
          <w:tcPr>
            <w:tcW w:w="2266" w:type="pct"/>
            <w:vAlign w:val="bottom"/>
          </w:tcPr>
          <w:p w14:paraId="14FB0339" w14:textId="77777777" w:rsidR="008D18E0" w:rsidRPr="008D18E0" w:rsidRDefault="008D18E0" w:rsidP="008D18E0">
            <w:pPr>
              <w:pStyle w:val="Normlnodsazen"/>
            </w:pPr>
            <w:r w:rsidRPr="008D18E0">
              <w:lastRenderedPageBreak/>
              <w:t>Všední dny (základní sazba, 1 hodina = 1 dítě)</w:t>
            </w:r>
          </w:p>
        </w:tc>
        <w:tc>
          <w:tcPr>
            <w:tcW w:w="2734" w:type="pct"/>
            <w:tcBorders>
              <w:bottom w:val="single" w:sz="4" w:space="0" w:color="auto"/>
            </w:tcBorders>
            <w:vAlign w:val="bottom"/>
          </w:tcPr>
          <w:p w14:paraId="7CB75122" w14:textId="77777777" w:rsidR="008D18E0" w:rsidRPr="00846B76" w:rsidRDefault="008D18E0" w:rsidP="008D18E0"/>
        </w:tc>
      </w:tr>
      <w:tr w:rsidR="008D18E0" w:rsidRPr="00846B76" w14:paraId="74B95524" w14:textId="77777777" w:rsidTr="008D18E0">
        <w:tc>
          <w:tcPr>
            <w:tcW w:w="2266" w:type="pct"/>
            <w:vAlign w:val="bottom"/>
          </w:tcPr>
          <w:p w14:paraId="51E0CBAE" w14:textId="77777777" w:rsidR="008D18E0" w:rsidRPr="00637200" w:rsidRDefault="008D18E0" w:rsidP="008D18E0">
            <w:pPr>
              <w:pStyle w:val="Normlnodsazen"/>
            </w:pPr>
            <w:r>
              <w:t xml:space="preserve">Víkendy, státní svítky </w:t>
            </w:r>
            <w:r>
              <w:br/>
              <w:t>(1 hodina = 1 dítě)</w:t>
            </w:r>
          </w:p>
        </w:tc>
        <w:tc>
          <w:tcPr>
            <w:tcW w:w="273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F2B292" w14:textId="77777777" w:rsidR="008D18E0" w:rsidRPr="00846B76" w:rsidRDefault="008D18E0" w:rsidP="008D18E0"/>
        </w:tc>
      </w:tr>
    </w:tbl>
    <w:p w14:paraId="6C2F0A3E" w14:textId="45CA3FE1" w:rsidR="00C90B82" w:rsidRPr="00D22EAA" w:rsidRDefault="00C90B82" w:rsidP="00CD2763">
      <w:pPr>
        <w:tabs>
          <w:tab w:val="left" w:pos="1635"/>
        </w:tabs>
        <w:rPr>
          <w:sz w:val="20"/>
          <w:szCs w:val="20"/>
        </w:rPr>
      </w:pPr>
    </w:p>
    <w:tbl>
      <w:tblPr>
        <w:tblStyle w:val="Mkatabulky"/>
        <w:tblpPr w:leftFromText="141" w:rightFromText="141" w:vertAnchor="text" w:horzAnchor="margin" w:tblpY="191"/>
        <w:tblW w:w="502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"/>
        <w:gridCol w:w="8563"/>
        <w:gridCol w:w="140"/>
      </w:tblGrid>
      <w:tr w:rsidR="00D0284B" w:rsidRPr="00846B76" w14:paraId="506AED32" w14:textId="77777777" w:rsidTr="00D0284B">
        <w:trPr>
          <w:gridAfter w:val="1"/>
          <w:wAfter w:w="77" w:type="pct"/>
          <w:trHeight w:val="20"/>
        </w:trPr>
        <w:tc>
          <w:tcPr>
            <w:tcW w:w="4923" w:type="pct"/>
            <w:gridSpan w:val="2"/>
            <w:shd w:val="clear" w:color="auto" w:fill="BF2883"/>
            <w:vAlign w:val="bottom"/>
          </w:tcPr>
          <w:p w14:paraId="13DE40DC" w14:textId="77777777" w:rsidR="00D0284B" w:rsidRPr="00846B76" w:rsidRDefault="00D0284B" w:rsidP="00D0284B">
            <w:pPr>
              <w:pStyle w:val="Nadpis1"/>
              <w:outlineLvl w:val="0"/>
            </w:pPr>
            <w:r>
              <w:rPr>
                <w:color w:val="FFFFFF" w:themeColor="background1"/>
              </w:rPr>
              <w:t xml:space="preserve">Napsali o mně </w:t>
            </w:r>
            <w:r w:rsidRPr="00AD2E8F">
              <w:rPr>
                <w:b w:val="0"/>
                <w:bCs/>
                <w:color w:val="B5A65A"/>
                <w:sz w:val="20"/>
                <w:szCs w:val="20"/>
              </w:rPr>
              <w:t>(</w:t>
            </w:r>
            <w:r>
              <w:rPr>
                <w:b w:val="0"/>
                <w:bCs/>
                <w:color w:val="B5A65A"/>
                <w:sz w:val="20"/>
                <w:szCs w:val="20"/>
              </w:rPr>
              <w:t>jestliže byl o Tobě napsán článek na internetu či tisku, můžeme dát odkaz, fotografii, případně můžeš odkázat na vlastní web či profil chůvy na sociálních sítích, položka nemusí být vyplněná)</w:t>
            </w:r>
          </w:p>
        </w:tc>
      </w:tr>
      <w:tr w:rsidR="00D0284B" w:rsidRPr="00846B76" w14:paraId="2B9C17BE" w14:textId="77777777" w:rsidTr="00D0284B">
        <w:trPr>
          <w:trHeight w:val="20"/>
        </w:trPr>
        <w:tc>
          <w:tcPr>
            <w:tcW w:w="203" w:type="pct"/>
            <w:vAlign w:val="bottom"/>
          </w:tcPr>
          <w:p w14:paraId="311A8220" w14:textId="77777777" w:rsidR="00D0284B" w:rsidRPr="00846B76" w:rsidRDefault="00D0284B" w:rsidP="00D0284B">
            <w:pPr>
              <w:pStyle w:val="Normlnodsazen"/>
            </w:pPr>
          </w:p>
        </w:tc>
        <w:tc>
          <w:tcPr>
            <w:tcW w:w="4797" w:type="pct"/>
            <w:gridSpan w:val="2"/>
            <w:tcBorders>
              <w:bottom w:val="single" w:sz="4" w:space="0" w:color="auto"/>
            </w:tcBorders>
            <w:vAlign w:val="bottom"/>
          </w:tcPr>
          <w:p w14:paraId="60FED772" w14:textId="1E0ED6EF" w:rsidR="00D0284B" w:rsidRPr="00846B76" w:rsidRDefault="00D0284B" w:rsidP="00D0284B"/>
        </w:tc>
      </w:tr>
    </w:tbl>
    <w:p w14:paraId="0D0E224D" w14:textId="77777777" w:rsidR="00D22EAA" w:rsidRPr="00D22EAA" w:rsidRDefault="00D22EAA" w:rsidP="00CD2763">
      <w:pPr>
        <w:tabs>
          <w:tab w:val="left" w:pos="1635"/>
        </w:tabs>
        <w:rPr>
          <w:sz w:val="16"/>
          <w:szCs w:val="16"/>
        </w:rPr>
      </w:pPr>
    </w:p>
    <w:tbl>
      <w:tblPr>
        <w:tblStyle w:val="Mkatabulky"/>
        <w:tblpPr w:leftFromText="141" w:rightFromText="141" w:vertAnchor="text" w:horzAnchor="margin" w:tblpY="325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0"/>
      </w:tblGrid>
      <w:tr w:rsidR="00D0284B" w:rsidRPr="00846B76" w14:paraId="1BF7B8FD" w14:textId="77777777" w:rsidTr="00D0284B">
        <w:trPr>
          <w:trHeight w:val="20"/>
        </w:trPr>
        <w:tc>
          <w:tcPr>
            <w:tcW w:w="5000" w:type="pct"/>
            <w:shd w:val="clear" w:color="auto" w:fill="BF2883"/>
            <w:vAlign w:val="bottom"/>
          </w:tcPr>
          <w:p w14:paraId="03A64027" w14:textId="58E21B55" w:rsidR="00D0284B" w:rsidRPr="00846B76" w:rsidRDefault="00D0284B" w:rsidP="00D0284B">
            <w:pPr>
              <w:pStyle w:val="Nadpis1"/>
              <w:outlineLvl w:val="0"/>
            </w:pPr>
            <w:r>
              <w:rPr>
                <w:color w:val="FFFFFF" w:themeColor="background1"/>
              </w:rPr>
              <w:t xml:space="preserve">Fotografie </w:t>
            </w:r>
          </w:p>
        </w:tc>
      </w:tr>
    </w:tbl>
    <w:p w14:paraId="0A7B224E" w14:textId="20FD82A2" w:rsidR="00D0284B" w:rsidRPr="00D0284B" w:rsidRDefault="00D0284B" w:rsidP="00D0284B">
      <w:pPr>
        <w:tabs>
          <w:tab w:val="left" w:pos="1635"/>
        </w:tabs>
        <w:rPr>
          <w:rFonts w:cstheme="minorHAnsi"/>
          <w:sz w:val="24"/>
          <w:szCs w:val="24"/>
        </w:rPr>
      </w:pPr>
      <w:r w:rsidRPr="00D0284B">
        <w:rPr>
          <w:rFonts w:cstheme="minorHAnsi"/>
          <w:bCs/>
          <w:color w:val="B5A65A"/>
          <w:sz w:val="24"/>
          <w:szCs w:val="24"/>
        </w:rPr>
        <w:t>Prosím o dodání 1 profilové fotky a min. 7 dalších fotografií ze Tvého profesního a osobního života, ze kterých bude vytvořena koláž. Fotky vybírej tak, abys vyvolala u klientů očekávanou emoci, aby si s Tebou vytvořili již nějaký vztah.</w:t>
      </w:r>
    </w:p>
    <w:p w14:paraId="30DFC921" w14:textId="3D820F3F" w:rsidR="00D0284B" w:rsidRPr="00D0284B" w:rsidRDefault="00D0284B" w:rsidP="00D0284B">
      <w:pPr>
        <w:tabs>
          <w:tab w:val="left" w:pos="1635"/>
        </w:tabs>
        <w:rPr>
          <w:rFonts w:cstheme="minorHAnsi"/>
          <w:color w:val="B5A65A"/>
          <w:sz w:val="24"/>
          <w:szCs w:val="24"/>
        </w:rPr>
      </w:pPr>
      <w:r w:rsidRPr="00D0284B">
        <w:rPr>
          <w:rFonts w:cstheme="minorHAnsi"/>
          <w:b/>
          <w:bCs/>
          <w:color w:val="B5A65A"/>
          <w:sz w:val="24"/>
          <w:szCs w:val="24"/>
        </w:rPr>
        <w:t>Ideální koláž:</w:t>
      </w:r>
      <w:r w:rsidRPr="00D0284B">
        <w:rPr>
          <w:rFonts w:cstheme="minorHAnsi"/>
          <w:color w:val="B5A65A"/>
          <w:sz w:val="24"/>
          <w:szCs w:val="24"/>
        </w:rPr>
        <w:t xml:space="preserve"> fotografie samostatné chůvy, pak s dítětem (pozor na souhlas rodičů z důvodu GDPR, dítě nemusí být zobrazené celé), dítě při hře či tvoření, výtvory, Ty a Tvé koníčky apod. Fantazii se meze nekladou.</w:t>
      </w:r>
    </w:p>
    <w:p w14:paraId="4D375224" w14:textId="05043893" w:rsidR="00D0284B" w:rsidRDefault="00D0284B" w:rsidP="00D0284B">
      <w:pPr>
        <w:tabs>
          <w:tab w:val="left" w:pos="1635"/>
        </w:tabs>
        <w:rPr>
          <w:rFonts w:cstheme="minorHAnsi"/>
          <w:b/>
          <w:bCs/>
          <w:color w:val="B5A65A"/>
          <w:sz w:val="24"/>
          <w:szCs w:val="24"/>
        </w:rPr>
      </w:pPr>
      <w:r w:rsidRPr="00D0284B">
        <w:rPr>
          <w:rFonts w:cstheme="minorHAnsi"/>
          <w:color w:val="B5A65A"/>
          <w:sz w:val="24"/>
          <w:szCs w:val="24"/>
        </w:rPr>
        <w:t xml:space="preserve">Jestliže chceš mít v koláži nějaké Motto (3-5 slov), </w:t>
      </w:r>
      <w:r w:rsidRPr="00D0284B">
        <w:rPr>
          <w:rFonts w:cstheme="minorHAnsi"/>
          <w:b/>
          <w:bCs/>
          <w:color w:val="B5A65A"/>
          <w:sz w:val="24"/>
          <w:szCs w:val="24"/>
        </w:rPr>
        <w:t>doplň text:</w:t>
      </w:r>
    </w:p>
    <w:tbl>
      <w:tblPr>
        <w:tblStyle w:val="Mkatabulky"/>
        <w:tblpPr w:leftFromText="141" w:rightFromText="141" w:vertAnchor="text" w:horzAnchor="margin" w:tblpY="325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0"/>
      </w:tblGrid>
      <w:tr w:rsidR="008D18E0" w:rsidRPr="00846B76" w14:paraId="0297C781" w14:textId="77777777" w:rsidTr="001D71C6">
        <w:trPr>
          <w:trHeight w:val="20"/>
        </w:trPr>
        <w:tc>
          <w:tcPr>
            <w:tcW w:w="5000" w:type="pct"/>
            <w:shd w:val="clear" w:color="auto" w:fill="BF2883"/>
            <w:vAlign w:val="bottom"/>
          </w:tcPr>
          <w:p w14:paraId="744B2A04" w14:textId="16B6E89E" w:rsidR="008D18E0" w:rsidRPr="00846B76" w:rsidRDefault="008D18E0" w:rsidP="001D71C6">
            <w:pPr>
              <w:pStyle w:val="Nadpis1"/>
              <w:outlineLvl w:val="0"/>
            </w:pPr>
            <w:r w:rsidRPr="008D18E0">
              <w:rPr>
                <w:color w:val="FFFFFF" w:themeColor="background1"/>
              </w:rPr>
              <w:t>Korektura a stylistika</w:t>
            </w:r>
            <w:r>
              <w:rPr>
                <w:color w:val="FFFFFF" w:themeColor="background1"/>
              </w:rPr>
              <w:t xml:space="preserve"> zdarma</w:t>
            </w:r>
          </w:p>
        </w:tc>
      </w:tr>
    </w:tbl>
    <w:tbl>
      <w:tblPr>
        <w:tblStyle w:val="Mkatabulky"/>
        <w:tblpPr w:leftFromText="141" w:rightFromText="141" w:vertAnchor="text" w:horzAnchor="margin" w:tblpY="2020"/>
        <w:tblW w:w="49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B5A65A"/>
        <w:tblLayout w:type="fixed"/>
        <w:tblLook w:val="04A0" w:firstRow="1" w:lastRow="0" w:firstColumn="1" w:lastColumn="0" w:noHBand="0" w:noVBand="1"/>
      </w:tblPr>
      <w:tblGrid>
        <w:gridCol w:w="8930"/>
      </w:tblGrid>
      <w:tr w:rsidR="00CB4EDC" w:rsidRPr="00846B76" w14:paraId="6FD45810" w14:textId="77777777" w:rsidTr="00CB4EDC">
        <w:trPr>
          <w:trHeight w:val="20"/>
        </w:trPr>
        <w:tc>
          <w:tcPr>
            <w:tcW w:w="5000" w:type="pct"/>
            <w:shd w:val="clear" w:color="auto" w:fill="B5A65A"/>
            <w:vAlign w:val="bottom"/>
          </w:tcPr>
          <w:p w14:paraId="40DCE563" w14:textId="77777777" w:rsidR="00CB4EDC" w:rsidRPr="00D0284B" w:rsidRDefault="00CB4EDC" w:rsidP="00CB4EDC">
            <w:pPr>
              <w:pStyle w:val="Nadpis1"/>
              <w:jc w:val="center"/>
              <w:outlineLvl w:val="0"/>
              <w:rPr>
                <w:color w:val="FFFFFF" w:themeColor="background1"/>
              </w:rPr>
            </w:pPr>
            <w:r w:rsidRPr="00D0284B">
              <w:rPr>
                <w:color w:val="FFFFFF" w:themeColor="background1"/>
              </w:rPr>
              <w:t>HODNĚ ŠTĚSTÍ NA TVÉ CESTĚ CHŮVY</w:t>
            </w:r>
          </w:p>
          <w:p w14:paraId="7558EEF6" w14:textId="77777777" w:rsidR="00CB4EDC" w:rsidRPr="00D0284B" w:rsidRDefault="00CB4EDC" w:rsidP="00CB4EDC">
            <w:pPr>
              <w:pStyle w:val="Nadpis1"/>
              <w:jc w:val="center"/>
              <w:outlineLvl w:val="0"/>
              <w:rPr>
                <w:color w:val="FFFFFF" w:themeColor="background1"/>
              </w:rPr>
            </w:pPr>
            <w:r w:rsidRPr="00D0284B">
              <w:rPr>
                <w:color w:val="FFFFFF" w:themeColor="background1"/>
              </w:rPr>
              <w:t>přeje Martina a Hanka,</w:t>
            </w:r>
            <w:r>
              <w:rPr>
                <w:color w:val="FFFFFF" w:themeColor="background1"/>
              </w:rPr>
              <w:t xml:space="preserve"> autorky VSEPROCHUVY.cz</w:t>
            </w:r>
          </w:p>
        </w:tc>
      </w:tr>
    </w:tbl>
    <w:p w14:paraId="4AB3E3AE" w14:textId="27431129" w:rsidR="00D0284B" w:rsidRPr="008D18E0" w:rsidRDefault="008D18E0" w:rsidP="008D18E0">
      <w:pPr>
        <w:spacing w:line="360" w:lineRule="auto"/>
        <w:ind w:left="743"/>
        <w:rPr>
          <w:rFonts w:cstheme="minorHAnsi"/>
          <w:b/>
          <w:bCs/>
          <w:color w:val="B5A65A"/>
          <w:sz w:val="24"/>
          <w:szCs w:val="24"/>
        </w:rPr>
      </w:pPr>
      <w:r>
        <w:rPr>
          <w:color w:val="A6A6A6" w:themeColor="background1" w:themeShade="A6"/>
          <w:sz w:val="24"/>
          <w:szCs w:val="24"/>
        </w:rPr>
        <w:t>Mám zájem o korekturu a stylistiku textů</w:t>
      </w:r>
      <w:r>
        <w:rPr>
          <w:color w:val="A6A6A6" w:themeColor="background1" w:themeShade="A6"/>
          <w:sz w:val="24"/>
          <w:szCs w:val="24"/>
        </w:rPr>
        <w:t xml:space="preserve"> </w:t>
      </w:r>
      <w:r w:rsidRPr="00B9063A">
        <w:rPr>
          <w:color w:val="A6A6A6" w:themeColor="background1" w:themeShade="A6"/>
          <w:sz w:val="24"/>
          <w:szCs w:val="24"/>
        </w:rPr>
        <w:t xml:space="preserve"> </w:t>
      </w:r>
      <w:sdt>
        <w:sdtPr>
          <w:rPr>
            <w:b/>
            <w:bCs/>
            <w:sz w:val="24"/>
            <w:szCs w:val="24"/>
          </w:rPr>
          <w:id w:val="-10196972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b/>
              <w:bCs/>
              <w:sz w:val="24"/>
              <w:szCs w:val="24"/>
            </w:rPr>
            <w:t>☐</w:t>
          </w:r>
        </w:sdtContent>
      </w:sdt>
      <w:r>
        <w:rPr>
          <w:b/>
          <w:bCs/>
          <w:sz w:val="24"/>
          <w:szCs w:val="24"/>
        </w:rPr>
        <w:t xml:space="preserve">  </w:t>
      </w:r>
    </w:p>
    <w:p w14:paraId="1FE6FD44" w14:textId="77777777" w:rsidR="00D0284B" w:rsidRDefault="00D0284B" w:rsidP="00CB4EDC">
      <w:pPr>
        <w:tabs>
          <w:tab w:val="left" w:pos="1635"/>
        </w:tabs>
      </w:pPr>
    </w:p>
    <w:sectPr w:rsidR="00D0284B" w:rsidSect="0053216A">
      <w:headerReference w:type="default" r:id="rId12"/>
      <w:footerReference w:type="default" r:id="rId13"/>
      <w:type w:val="continuous"/>
      <w:pgSz w:w="11906" w:h="16838" w:code="9"/>
      <w:pgMar w:top="2694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CE50DC" w14:textId="77777777" w:rsidR="002712C6" w:rsidRDefault="002712C6" w:rsidP="000172E5">
      <w:pPr>
        <w:spacing w:after="0" w:line="240" w:lineRule="auto"/>
      </w:pPr>
      <w:r>
        <w:separator/>
      </w:r>
    </w:p>
  </w:endnote>
  <w:endnote w:type="continuationSeparator" w:id="0">
    <w:p w14:paraId="64DEBC21" w14:textId="77777777" w:rsidR="002712C6" w:rsidRDefault="002712C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F42F88A-C3F2-4A66-81AC-B976361381A3}"/>
    <w:embedBold r:id="rId2" w:fontKey="{95FA851E-8D56-4FC0-ABA4-F1FE6E4BEF7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464C2992-3997-402C-A837-1A0DBF5CC1B3}"/>
    <w:embedBold r:id="rId4" w:fontKey="{01ED2039-A286-4A4C-BC57-89119B08FC7F}"/>
    <w:embedItalic r:id="rId5" w:fontKey="{5CE5A419-D301-4827-95CF-37CEAB4DAB1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F1D7256-FD1C-441D-935C-07D799722B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37AC309-FCB8-4C8C-84A4-94C0371377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CE43D146-B8CD-4710-8B9B-9E15CA516B96}"/>
    <w:embedBold r:id="rId9" w:subsetted="1" w:fontKey="{11C71B5E-9150-4E93-88CE-3DFAB4056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91"/>
      <w:gridCol w:w="4535"/>
    </w:tblGrid>
    <w:tr w:rsidR="00F378C8" w:rsidRPr="00311D4F" w14:paraId="11855016" w14:textId="77777777" w:rsidTr="00453205">
      <w:trPr>
        <w:trHeight w:val="290"/>
      </w:trPr>
      <w:tc>
        <w:tcPr>
          <w:tcW w:w="4675" w:type="dxa"/>
          <w:vAlign w:val="center"/>
        </w:tcPr>
        <w:p w14:paraId="4946AD83" w14:textId="0520B0EE" w:rsidR="00F378C8" w:rsidRPr="00F378C8" w:rsidRDefault="00F378C8" w:rsidP="00637200">
          <w:pPr>
            <w:pStyle w:val="Zpat"/>
            <w:rPr>
              <w:color w:val="BF2883"/>
              <w:sz w:val="24"/>
              <w:szCs w:val="36"/>
            </w:rPr>
          </w:pPr>
          <w:r w:rsidRPr="00F378C8">
            <w:rPr>
              <w:color w:val="BF2883"/>
              <w:sz w:val="24"/>
              <w:szCs w:val="36"/>
            </w:rPr>
            <w:t>Prezentuj se</w:t>
          </w:r>
          <w:r>
            <w:rPr>
              <w:color w:val="BF2883"/>
              <w:sz w:val="24"/>
              <w:szCs w:val="36"/>
            </w:rPr>
            <w:t>…</w:t>
          </w:r>
          <w:r w:rsidRPr="00F378C8">
            <w:rPr>
              <w:color w:val="BF2883"/>
              <w:sz w:val="24"/>
              <w:szCs w:val="36"/>
            </w:rPr>
            <w:br/>
            <w:t>v Katalogu profesionálních chův</w:t>
          </w:r>
          <w:r>
            <w:rPr>
              <w:color w:val="BF2883"/>
              <w:sz w:val="24"/>
              <w:szCs w:val="36"/>
            </w:rPr>
            <w:t xml:space="preserve"> </w:t>
          </w:r>
          <w:r w:rsidRPr="00F378C8">
            <w:rPr>
              <w:color w:val="BF2883"/>
            </w:rPr>
            <w:t>https://vseprochuvy.cz/katalog-profesionalnich-chuv/</w:t>
          </w:r>
        </w:p>
      </w:tc>
      <w:tc>
        <w:tcPr>
          <w:tcW w:w="4675" w:type="dxa"/>
          <w:vAlign w:val="center"/>
        </w:tcPr>
        <w:p w14:paraId="377B5554" w14:textId="77777777" w:rsidR="00311D4F" w:rsidRPr="00311D4F" w:rsidRDefault="00311D4F" w:rsidP="00637200">
          <w:pPr>
            <w:pStyle w:val="Zpat"/>
            <w:jc w:val="right"/>
          </w:pPr>
          <w:r w:rsidRPr="00311D4F">
            <w:rPr>
              <w:noProof/>
              <w:lang w:bidi="cs-CZ"/>
            </w:rPr>
            <w:drawing>
              <wp:inline distT="0" distB="0" distL="0" distR="0" wp14:anchorId="4FDDE740" wp14:editId="628FB04E">
                <wp:extent cx="1807952" cy="373380"/>
                <wp:effectExtent l="0" t="0" r="1905" b="7620"/>
                <wp:docPr id="22" name="Obrázek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ázek 12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6904" cy="375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25E03EE" w14:textId="00330639" w:rsidR="006145D8" w:rsidRDefault="006145D8" w:rsidP="004829B7">
    <w:pPr>
      <w:pStyle w:val="Zpat"/>
      <w:tabs>
        <w:tab w:val="clear" w:pos="4680"/>
        <w:tab w:val="clear" w:pos="9810"/>
        <w:tab w:val="left" w:pos="76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491"/>
      <w:gridCol w:w="4535"/>
    </w:tblGrid>
    <w:tr w:rsidR="00BC3CCE" w:rsidRPr="00311D4F" w14:paraId="42C1AC72" w14:textId="77777777" w:rsidTr="00453205">
      <w:trPr>
        <w:trHeight w:val="290"/>
      </w:trPr>
      <w:tc>
        <w:tcPr>
          <w:tcW w:w="4675" w:type="dxa"/>
          <w:vAlign w:val="center"/>
        </w:tcPr>
        <w:p w14:paraId="68738E8C" w14:textId="77777777" w:rsidR="00BC3CCE" w:rsidRPr="00F378C8" w:rsidRDefault="00BC3CCE" w:rsidP="00637200">
          <w:pPr>
            <w:pStyle w:val="Zpat"/>
            <w:rPr>
              <w:color w:val="BF2883"/>
              <w:sz w:val="24"/>
              <w:szCs w:val="36"/>
            </w:rPr>
          </w:pPr>
          <w:r w:rsidRPr="00F378C8">
            <w:rPr>
              <w:color w:val="BF2883"/>
              <w:sz w:val="24"/>
              <w:szCs w:val="36"/>
            </w:rPr>
            <w:t>Prezentuj se</w:t>
          </w:r>
          <w:r>
            <w:rPr>
              <w:color w:val="BF2883"/>
              <w:sz w:val="24"/>
              <w:szCs w:val="36"/>
            </w:rPr>
            <w:t>…</w:t>
          </w:r>
          <w:r w:rsidRPr="00F378C8">
            <w:rPr>
              <w:color w:val="BF2883"/>
              <w:sz w:val="24"/>
              <w:szCs w:val="36"/>
            </w:rPr>
            <w:br/>
            <w:t>v Katalogu profesionálních chův</w:t>
          </w:r>
          <w:r>
            <w:rPr>
              <w:color w:val="BF2883"/>
              <w:sz w:val="24"/>
              <w:szCs w:val="36"/>
            </w:rPr>
            <w:t xml:space="preserve"> </w:t>
          </w:r>
          <w:r w:rsidRPr="00F378C8">
            <w:rPr>
              <w:color w:val="BF2883"/>
            </w:rPr>
            <w:t>https://vseprochuvy.cz/katalog-profesionalnich-chuv/</w:t>
          </w:r>
        </w:p>
      </w:tc>
      <w:tc>
        <w:tcPr>
          <w:tcW w:w="4675" w:type="dxa"/>
          <w:vAlign w:val="center"/>
        </w:tcPr>
        <w:p w14:paraId="343079E9" w14:textId="77777777" w:rsidR="00BC3CCE" w:rsidRPr="00311D4F" w:rsidRDefault="00BC3CCE" w:rsidP="00637200">
          <w:pPr>
            <w:pStyle w:val="Zpat"/>
            <w:jc w:val="right"/>
          </w:pPr>
          <w:r w:rsidRPr="00311D4F">
            <w:rPr>
              <w:noProof/>
              <w:lang w:bidi="cs-CZ"/>
            </w:rPr>
            <w:drawing>
              <wp:inline distT="0" distB="0" distL="0" distR="0" wp14:anchorId="47B24328" wp14:editId="1CC72A5A">
                <wp:extent cx="1807952" cy="373380"/>
                <wp:effectExtent l="0" t="0" r="1905" b="7620"/>
                <wp:docPr id="26" name="Obrázek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Obrázek 12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6904" cy="375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B017239" w14:textId="77777777" w:rsidR="00BC3CCE" w:rsidRDefault="00BC3CCE" w:rsidP="004829B7">
    <w:pPr>
      <w:pStyle w:val="Zpat"/>
      <w:tabs>
        <w:tab w:val="clear" w:pos="4680"/>
        <w:tab w:val="clear" w:pos="9810"/>
        <w:tab w:val="left" w:pos="76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EA7A3" w14:textId="77777777" w:rsidR="002712C6" w:rsidRDefault="002712C6" w:rsidP="000172E5">
      <w:pPr>
        <w:spacing w:after="0" w:line="240" w:lineRule="auto"/>
      </w:pPr>
      <w:r>
        <w:separator/>
      </w:r>
    </w:p>
  </w:footnote>
  <w:footnote w:type="continuationSeparator" w:id="0">
    <w:p w14:paraId="2BD13958" w14:textId="77777777" w:rsidR="002712C6" w:rsidRDefault="002712C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B5A65A"/>
      <w:tblLook w:val="04A0" w:firstRow="1" w:lastRow="0" w:firstColumn="1" w:lastColumn="0" w:noHBand="0" w:noVBand="1"/>
    </w:tblPr>
    <w:tblGrid>
      <w:gridCol w:w="1343"/>
      <w:gridCol w:w="7683"/>
    </w:tblGrid>
    <w:tr w:rsidR="00B337A2" w:rsidRPr="00637200" w14:paraId="1A779E1D" w14:textId="77777777" w:rsidTr="0099616A">
      <w:trPr>
        <w:trHeight w:val="1141"/>
      </w:trPr>
      <w:tc>
        <w:tcPr>
          <w:tcW w:w="1350" w:type="dxa"/>
          <w:shd w:val="clear" w:color="auto" w:fill="B5A65A"/>
          <w:vAlign w:val="center"/>
        </w:tcPr>
        <w:p w14:paraId="6FAAD20C" w14:textId="77777777" w:rsidR="00B337A2" w:rsidRPr="00637200" w:rsidRDefault="00B337A2" w:rsidP="00637200">
          <w:pPr>
            <w:pStyle w:val="Zhlav"/>
          </w:pPr>
          <w:r w:rsidRPr="00637200">
            <w:rPr>
              <w:noProof/>
              <w:lang w:bidi="cs-CZ"/>
            </w:rPr>
            <w:drawing>
              <wp:inline distT="0" distB="0" distL="0" distR="0" wp14:anchorId="021909B9" wp14:editId="6345072E">
                <wp:extent cx="640080" cy="640080"/>
                <wp:effectExtent l="0" t="0" r="0" b="7620"/>
                <wp:docPr id="21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a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B5A65A"/>
          <w:vAlign w:val="center"/>
        </w:tcPr>
        <w:p w14:paraId="2D712762" w14:textId="4E7F149F" w:rsidR="00B337A2" w:rsidRPr="00AD2E8F" w:rsidRDefault="00B366FF" w:rsidP="00637200">
          <w:pPr>
            <w:pStyle w:val="Zhlav"/>
            <w:rPr>
              <w:color w:val="FFFFFF" w:themeColor="background1"/>
            </w:rPr>
          </w:pPr>
          <w:r w:rsidRPr="00AD2E8F">
            <w:rPr>
              <w:color w:val="BF2883"/>
            </w:rPr>
            <w:t>Formulář</w:t>
          </w:r>
          <w:r w:rsidRPr="00AD2E8F">
            <w:rPr>
              <w:color w:val="FFFFFF" w:themeColor="background1"/>
            </w:rPr>
            <w:t xml:space="preserve"> pro </w:t>
          </w:r>
          <w:r w:rsidR="003B0D3E" w:rsidRPr="00AD2E8F">
            <w:rPr>
              <w:color w:val="FFFFFF" w:themeColor="background1"/>
            </w:rPr>
            <w:t xml:space="preserve">Tvůj </w:t>
          </w:r>
          <w:r w:rsidRPr="00AD2E8F">
            <w:rPr>
              <w:color w:val="BF2883"/>
            </w:rPr>
            <w:t>profil chůvy</w:t>
          </w:r>
          <w:r w:rsidRPr="00AD2E8F">
            <w:rPr>
              <w:color w:val="FFFFFF" w:themeColor="background1"/>
            </w:rPr>
            <w:t xml:space="preserve"> </w:t>
          </w:r>
          <w:r w:rsidRPr="00AD2E8F">
            <w:rPr>
              <w:color w:val="FFFFFF" w:themeColor="background1"/>
            </w:rPr>
            <w:br/>
          </w:r>
          <w:r w:rsidRPr="00AD2E8F">
            <w:rPr>
              <w:color w:val="FFFFFF" w:themeColor="background1"/>
              <w:sz w:val="28"/>
              <w:szCs w:val="16"/>
            </w:rPr>
            <w:t>v Katalogu profesionálních chův</w:t>
          </w:r>
        </w:p>
        <w:p w14:paraId="07491A03" w14:textId="06921660" w:rsidR="003B0D3E" w:rsidRPr="003B0D3E" w:rsidRDefault="003B0D3E" w:rsidP="00637200">
          <w:pPr>
            <w:pStyle w:val="Zhlav"/>
            <w:rPr>
              <w:sz w:val="14"/>
              <w:szCs w:val="4"/>
            </w:rPr>
          </w:pPr>
        </w:p>
      </w:tc>
    </w:tr>
  </w:tbl>
  <w:p w14:paraId="79F97AC6" w14:textId="77777777" w:rsidR="000172E5" w:rsidRPr="00311D4F" w:rsidRDefault="000172E5" w:rsidP="0099616A">
    <w:pPr>
      <w:pStyle w:val="Bezmez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B5A65A"/>
      <w:tblLook w:val="04A0" w:firstRow="1" w:lastRow="0" w:firstColumn="1" w:lastColumn="0" w:noHBand="0" w:noVBand="1"/>
    </w:tblPr>
    <w:tblGrid>
      <w:gridCol w:w="1343"/>
      <w:gridCol w:w="7683"/>
    </w:tblGrid>
    <w:tr w:rsidR="00BC3CCE" w:rsidRPr="00637200" w14:paraId="57F7ED94" w14:textId="77777777" w:rsidTr="0099616A">
      <w:trPr>
        <w:trHeight w:val="1141"/>
      </w:trPr>
      <w:tc>
        <w:tcPr>
          <w:tcW w:w="1350" w:type="dxa"/>
          <w:shd w:val="clear" w:color="auto" w:fill="B5A65A"/>
          <w:vAlign w:val="center"/>
        </w:tcPr>
        <w:p w14:paraId="3AC86D57" w14:textId="77777777" w:rsidR="00BC3CCE" w:rsidRPr="00637200" w:rsidRDefault="00BC3CCE" w:rsidP="00637200">
          <w:pPr>
            <w:pStyle w:val="Zhlav"/>
          </w:pPr>
          <w:r w:rsidRPr="00637200">
            <w:rPr>
              <w:noProof/>
              <w:lang w:bidi="cs-CZ"/>
            </w:rPr>
            <w:drawing>
              <wp:inline distT="0" distB="0" distL="0" distR="0" wp14:anchorId="703437BD" wp14:editId="1E4B3EBB">
                <wp:extent cx="640080" cy="640080"/>
                <wp:effectExtent l="0" t="0" r="0" b="7620"/>
                <wp:docPr id="2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a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B5A65A"/>
          <w:vAlign w:val="center"/>
        </w:tcPr>
        <w:p w14:paraId="36177208" w14:textId="77777777" w:rsidR="00BC3CCE" w:rsidRPr="00AD2E8F" w:rsidRDefault="00BC3CCE" w:rsidP="00637200">
          <w:pPr>
            <w:pStyle w:val="Zhlav"/>
            <w:rPr>
              <w:color w:val="FFFFFF" w:themeColor="background1"/>
            </w:rPr>
          </w:pPr>
          <w:r w:rsidRPr="00AD2E8F">
            <w:rPr>
              <w:color w:val="BF2883"/>
            </w:rPr>
            <w:t>Formulář</w:t>
          </w:r>
          <w:r w:rsidRPr="00AD2E8F">
            <w:rPr>
              <w:color w:val="FFFFFF" w:themeColor="background1"/>
            </w:rPr>
            <w:t xml:space="preserve"> pro Tvůj </w:t>
          </w:r>
          <w:r w:rsidRPr="00AD2E8F">
            <w:rPr>
              <w:color w:val="BF2883"/>
            </w:rPr>
            <w:t>profil chůvy</w:t>
          </w:r>
          <w:r w:rsidRPr="00AD2E8F">
            <w:rPr>
              <w:color w:val="FFFFFF" w:themeColor="background1"/>
            </w:rPr>
            <w:t xml:space="preserve"> </w:t>
          </w:r>
          <w:r w:rsidRPr="00AD2E8F">
            <w:rPr>
              <w:color w:val="FFFFFF" w:themeColor="background1"/>
            </w:rPr>
            <w:br/>
          </w:r>
          <w:r w:rsidRPr="00AD2E8F">
            <w:rPr>
              <w:color w:val="FFFFFF" w:themeColor="background1"/>
              <w:sz w:val="28"/>
              <w:szCs w:val="16"/>
            </w:rPr>
            <w:t>v Katalogu profesionálních chův</w:t>
          </w:r>
        </w:p>
        <w:p w14:paraId="3C7E6510" w14:textId="77777777" w:rsidR="00BC3CCE" w:rsidRPr="003B0D3E" w:rsidRDefault="00BC3CCE" w:rsidP="00637200">
          <w:pPr>
            <w:pStyle w:val="Zhlav"/>
            <w:rPr>
              <w:sz w:val="14"/>
              <w:szCs w:val="4"/>
            </w:rPr>
          </w:pPr>
        </w:p>
      </w:tc>
    </w:tr>
  </w:tbl>
  <w:p w14:paraId="5D622DA4" w14:textId="77777777" w:rsidR="00BC3CCE" w:rsidRPr="00311D4F" w:rsidRDefault="00BC3CCE" w:rsidP="0099616A">
    <w:pPr>
      <w:pStyle w:val="Bezmez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ola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Dodat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Seznamsodrka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slovanseznam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slovanseznam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slovanseznam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dpis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dpis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dpis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dpis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ola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ola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6FF"/>
    <w:rsid w:val="000172E5"/>
    <w:rsid w:val="00024942"/>
    <w:rsid w:val="00052382"/>
    <w:rsid w:val="0006568A"/>
    <w:rsid w:val="00076F0F"/>
    <w:rsid w:val="0008028D"/>
    <w:rsid w:val="00084253"/>
    <w:rsid w:val="000D1F49"/>
    <w:rsid w:val="000F6BB1"/>
    <w:rsid w:val="00106339"/>
    <w:rsid w:val="00106CE6"/>
    <w:rsid w:val="00143C3F"/>
    <w:rsid w:val="00170B18"/>
    <w:rsid w:val="001727CA"/>
    <w:rsid w:val="001800AB"/>
    <w:rsid w:val="001B1573"/>
    <w:rsid w:val="002523E8"/>
    <w:rsid w:val="002712C6"/>
    <w:rsid w:val="002C56E6"/>
    <w:rsid w:val="00311D4F"/>
    <w:rsid w:val="00325EA0"/>
    <w:rsid w:val="0034390E"/>
    <w:rsid w:val="00344849"/>
    <w:rsid w:val="00350E9F"/>
    <w:rsid w:val="00361E11"/>
    <w:rsid w:val="003769BA"/>
    <w:rsid w:val="003B0D3E"/>
    <w:rsid w:val="003F0847"/>
    <w:rsid w:val="0040090B"/>
    <w:rsid w:val="00453205"/>
    <w:rsid w:val="0046302A"/>
    <w:rsid w:val="004829B7"/>
    <w:rsid w:val="00487D2D"/>
    <w:rsid w:val="004D5D62"/>
    <w:rsid w:val="004D7F7A"/>
    <w:rsid w:val="004F51CB"/>
    <w:rsid w:val="00502E9C"/>
    <w:rsid w:val="005112D0"/>
    <w:rsid w:val="0053216A"/>
    <w:rsid w:val="00577E06"/>
    <w:rsid w:val="00583334"/>
    <w:rsid w:val="005A3BF7"/>
    <w:rsid w:val="005A73AA"/>
    <w:rsid w:val="005F2035"/>
    <w:rsid w:val="005F7990"/>
    <w:rsid w:val="006145D8"/>
    <w:rsid w:val="00637200"/>
    <w:rsid w:val="0063739C"/>
    <w:rsid w:val="006D2D8A"/>
    <w:rsid w:val="006F5B16"/>
    <w:rsid w:val="007147D7"/>
    <w:rsid w:val="0075189F"/>
    <w:rsid w:val="00760BAB"/>
    <w:rsid w:val="00770F25"/>
    <w:rsid w:val="007A35A8"/>
    <w:rsid w:val="007B0A85"/>
    <w:rsid w:val="007B24FB"/>
    <w:rsid w:val="007C6A52"/>
    <w:rsid w:val="0082043E"/>
    <w:rsid w:val="00846B76"/>
    <w:rsid w:val="0086797B"/>
    <w:rsid w:val="008D18E0"/>
    <w:rsid w:val="008E203A"/>
    <w:rsid w:val="0091229C"/>
    <w:rsid w:val="00940E73"/>
    <w:rsid w:val="009552E6"/>
    <w:rsid w:val="009812A1"/>
    <w:rsid w:val="0098597D"/>
    <w:rsid w:val="0099616A"/>
    <w:rsid w:val="009C3E8F"/>
    <w:rsid w:val="009F619A"/>
    <w:rsid w:val="009F6DDE"/>
    <w:rsid w:val="00A370A8"/>
    <w:rsid w:val="00A37AC2"/>
    <w:rsid w:val="00AD2E8F"/>
    <w:rsid w:val="00AE4C8E"/>
    <w:rsid w:val="00B337A2"/>
    <w:rsid w:val="00B366FF"/>
    <w:rsid w:val="00B375F2"/>
    <w:rsid w:val="00B9063A"/>
    <w:rsid w:val="00BC3CCE"/>
    <w:rsid w:val="00BD4753"/>
    <w:rsid w:val="00BD5CB1"/>
    <w:rsid w:val="00BE62EE"/>
    <w:rsid w:val="00C003BA"/>
    <w:rsid w:val="00C37CBF"/>
    <w:rsid w:val="00C4602F"/>
    <w:rsid w:val="00C46878"/>
    <w:rsid w:val="00C6231D"/>
    <w:rsid w:val="00C71E25"/>
    <w:rsid w:val="00C90B82"/>
    <w:rsid w:val="00CB4A51"/>
    <w:rsid w:val="00CB4EDC"/>
    <w:rsid w:val="00CD2763"/>
    <w:rsid w:val="00CD4532"/>
    <w:rsid w:val="00CD47B0"/>
    <w:rsid w:val="00CE6104"/>
    <w:rsid w:val="00CE7918"/>
    <w:rsid w:val="00D0284B"/>
    <w:rsid w:val="00D152BE"/>
    <w:rsid w:val="00D16163"/>
    <w:rsid w:val="00D22EAA"/>
    <w:rsid w:val="00D466D3"/>
    <w:rsid w:val="00DA5866"/>
    <w:rsid w:val="00DB18BB"/>
    <w:rsid w:val="00DB3FAD"/>
    <w:rsid w:val="00DC71EC"/>
    <w:rsid w:val="00E46AD2"/>
    <w:rsid w:val="00E61C09"/>
    <w:rsid w:val="00E92D37"/>
    <w:rsid w:val="00EB3B58"/>
    <w:rsid w:val="00EC7359"/>
    <w:rsid w:val="00EE3054"/>
    <w:rsid w:val="00EF25B5"/>
    <w:rsid w:val="00F00606"/>
    <w:rsid w:val="00F01256"/>
    <w:rsid w:val="00F378C8"/>
    <w:rsid w:val="00F542A0"/>
    <w:rsid w:val="00FC7475"/>
    <w:rsid w:val="00FE1D4F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C82D3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cs-CZ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ln">
    <w:name w:val="Normal"/>
    <w:uiPriority w:val="1"/>
    <w:qFormat/>
    <w:rsid w:val="00311D4F"/>
    <w:pPr>
      <w:spacing w:before="200"/>
    </w:pPr>
  </w:style>
  <w:style w:type="paragraph" w:styleId="Nadpis1">
    <w:name w:val="heading 1"/>
    <w:basedOn w:val="Normln"/>
    <w:link w:val="Nadpis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dpis2">
    <w:name w:val="heading 2"/>
    <w:basedOn w:val="Normln"/>
    <w:link w:val="Nadpis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dpis3">
    <w:name w:val="heading 3"/>
    <w:basedOn w:val="Normln"/>
    <w:next w:val="Normln"/>
    <w:link w:val="Nadpis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dpis4">
    <w:name w:val="heading 4"/>
    <w:basedOn w:val="Normln"/>
    <w:link w:val="Nadpis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dpis5">
    <w:name w:val="heading 5"/>
    <w:basedOn w:val="Nadpis2"/>
    <w:link w:val="Nadpis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dpis6">
    <w:name w:val="heading 6"/>
    <w:basedOn w:val="Normln"/>
    <w:next w:val="Normln"/>
    <w:link w:val="Nadpis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rdnpsmoodstavce"/>
    <w:uiPriority w:val="99"/>
    <w:semiHidden/>
    <w:rsid w:val="00CD4532"/>
    <w:rPr>
      <w:color w:val="2B579A"/>
      <w:shd w:val="clear" w:color="auto" w:fill="E6E6E6"/>
    </w:rPr>
  </w:style>
  <w:style w:type="paragraph" w:customStyle="1" w:styleId="slovanseznam1">
    <w:name w:val="Číslovaný seznam1"/>
    <w:basedOn w:val="Normln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choz">
    <w:name w:val="Výchozí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dpis2Char">
    <w:name w:val="Nadpis 2 Char"/>
    <w:basedOn w:val="Standardnpsmoodstavce"/>
    <w:link w:val="Nadpis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lnodsazen">
    <w:name w:val="Normal Indent"/>
    <w:basedOn w:val="Normln"/>
    <w:uiPriority w:val="99"/>
    <w:qFormat/>
    <w:rsid w:val="00311D4F"/>
    <w:pPr>
      <w:spacing w:after="0"/>
      <w:ind w:left="720"/>
    </w:pPr>
  </w:style>
  <w:style w:type="character" w:customStyle="1" w:styleId="Nadpis3Char">
    <w:name w:val="Nadpis 3 Char"/>
    <w:basedOn w:val="Standardnpsmoodstavce"/>
    <w:link w:val="Nadpis3"/>
    <w:uiPriority w:val="1"/>
    <w:semiHidden/>
    <w:rsid w:val="006145D8"/>
    <w:rPr>
      <w:b/>
      <w:bCs/>
      <w:color w:val="694A77"/>
      <w:szCs w:val="27"/>
    </w:rPr>
  </w:style>
  <w:style w:type="paragraph" w:styleId="Obsah1">
    <w:name w:val="toc 1"/>
    <w:basedOn w:val="Normln"/>
    <w:next w:val="Normln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145D8"/>
    <w:rPr>
      <w:sz w:val="18"/>
      <w:szCs w:val="20"/>
    </w:rPr>
  </w:style>
  <w:style w:type="paragraph" w:styleId="Seznamsodrkami">
    <w:name w:val="List Bullet"/>
    <w:basedOn w:val="Normln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komente">
    <w:name w:val="annotation text"/>
    <w:basedOn w:val="Normln"/>
    <w:link w:val="TextkomenteChar"/>
    <w:uiPriority w:val="99"/>
    <w:semiHidden/>
    <w:rsid w:val="000D1F49"/>
    <w:rPr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D4532"/>
    <w:rPr>
      <w:szCs w:val="24"/>
    </w:rPr>
  </w:style>
  <w:style w:type="paragraph" w:styleId="Zhlav">
    <w:name w:val="header"/>
    <w:basedOn w:val="Normln"/>
    <w:link w:val="Zhlav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Zpat">
    <w:name w:val="footer"/>
    <w:basedOn w:val="Normln"/>
    <w:link w:val="Zpa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637200"/>
    <w:rPr>
      <w:sz w:val="18"/>
      <w:szCs w:val="24"/>
    </w:rPr>
  </w:style>
  <w:style w:type="character" w:styleId="Znakapoznpodarou">
    <w:name w:val="footnote reference"/>
    <w:basedOn w:val="Standardnpsmoodstavce"/>
    <w:uiPriority w:val="99"/>
    <w:semiHidden/>
    <w:rsid w:val="000D1F49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rsid w:val="000D1F49"/>
    <w:rPr>
      <w:sz w:val="18"/>
      <w:szCs w:val="18"/>
    </w:rPr>
  </w:style>
  <w:style w:type="paragraph" w:styleId="slovanseznam">
    <w:name w:val="List Number"/>
    <w:basedOn w:val="Normln"/>
    <w:uiPriority w:val="99"/>
    <w:semiHidden/>
    <w:rsid w:val="000D1F49"/>
    <w:pPr>
      <w:numPr>
        <w:numId w:val="5"/>
      </w:numPr>
      <w:spacing w:before="120"/>
    </w:pPr>
  </w:style>
  <w:style w:type="character" w:styleId="Hypertextovodkaz">
    <w:name w:val="Hyperlink"/>
    <w:basedOn w:val="Standardnpsmoodstavce"/>
    <w:uiPriority w:val="99"/>
    <w:semiHidden/>
    <w:rsid w:val="000D1F49"/>
    <w:rPr>
      <w:color w:val="BF678E" w:themeColor="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D1F4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mezer">
    <w:name w:val="No Spacing"/>
    <w:basedOn w:val="Normln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Nzev">
    <w:name w:val="Title"/>
    <w:basedOn w:val="Normln"/>
    <w:next w:val="Normln"/>
    <w:link w:val="Nzev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eznamsodrkami2">
    <w:name w:val="List Bullet 2"/>
    <w:basedOn w:val="Normln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ulkaobrzku">
    <w:name w:val="Tabulka obrázku"/>
    <w:basedOn w:val="Normlntabulka"/>
    <w:uiPriority w:val="99"/>
    <w:rsid w:val="000D1F49"/>
    <w:tblPr/>
    <w:trPr>
      <w:cantSplit/>
    </w:trPr>
  </w:style>
  <w:style w:type="character" w:customStyle="1" w:styleId="Nadpis4Char">
    <w:name w:val="Nadpis 4 Char"/>
    <w:basedOn w:val="Standardnpsmoodstavce"/>
    <w:link w:val="Nadpis4"/>
    <w:uiPriority w:val="9"/>
    <w:semiHidden/>
    <w:rsid w:val="006145D8"/>
    <w:rPr>
      <w:b/>
      <w:sz w:val="25"/>
      <w:szCs w:val="25"/>
    </w:rPr>
  </w:style>
  <w:style w:type="character" w:customStyle="1" w:styleId="Nadpis5Char">
    <w:name w:val="Nadpis 5 Char"/>
    <w:basedOn w:val="Nadpis2Char"/>
    <w:link w:val="Nadpis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bsah2">
    <w:name w:val="toc 2"/>
    <w:basedOn w:val="Normln"/>
    <w:next w:val="Normln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Obsah3">
    <w:name w:val="toc 3"/>
    <w:basedOn w:val="Normln"/>
    <w:next w:val="Normln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eznamobrzk">
    <w:name w:val="table of figures"/>
    <w:basedOn w:val="Normln"/>
    <w:next w:val="Normln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slovanseznam2">
    <w:name w:val="List Number 2"/>
    <w:basedOn w:val="Normln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Sledovanodkaz">
    <w:name w:val="FollowedHyperlink"/>
    <w:basedOn w:val="Standardnpsmoodstavce"/>
    <w:uiPriority w:val="99"/>
    <w:semiHidden/>
    <w:rsid w:val="000D1F49"/>
    <w:rPr>
      <w:color w:val="731F1C" w:themeColor="followedHyperlink"/>
      <w:u w:val="single"/>
    </w:rPr>
  </w:style>
  <w:style w:type="paragraph" w:styleId="Normlnweb">
    <w:name w:val="Normal (Web)"/>
    <w:basedOn w:val="Normln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Nzevknihy">
    <w:name w:val="Book Title"/>
    <w:basedOn w:val="Standardnpsmoodstavce"/>
    <w:uiPriority w:val="33"/>
    <w:semiHidden/>
    <w:rsid w:val="000D1F49"/>
    <w:rPr>
      <w:b/>
      <w:bCs/>
      <w:i/>
      <w:iCs/>
      <w:spacing w:val="5"/>
    </w:rPr>
  </w:style>
  <w:style w:type="paragraph" w:styleId="Nadpisobsahu">
    <w:name w:val="TOC Heading"/>
    <w:basedOn w:val="Normln"/>
    <w:next w:val="Normln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makra">
    <w:name w:val="macro"/>
    <w:link w:val="Textmakra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6145D8"/>
    <w:rPr>
      <w:rFonts w:ascii="Consolas" w:hAnsi="Consolas"/>
      <w:sz w:val="20"/>
      <w:szCs w:val="20"/>
    </w:rPr>
  </w:style>
  <w:style w:type="table" w:styleId="Mkatabulky">
    <w:name w:val="Table Grid"/>
    <w:basedOn w:val="Normlntabulka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6145D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rsid w:val="00AD2E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a\AppData\Roaming\Microsoft\Templates\Formul&#225;&#345;%20pro%20&#269;lenstv&#237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D7FFB3018A4019986EAC1637323D3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342BD6-6134-412F-9B8E-90E94618ADA0}"/>
      </w:docPartPr>
      <w:docPartBody>
        <w:p w:rsidR="0061248E" w:rsidRDefault="0088775A" w:rsidP="0088775A">
          <w:pPr>
            <w:pStyle w:val="0ED7FFB3018A4019986EAC1637323D331"/>
          </w:pPr>
          <w:r w:rsidRPr="00637200">
            <w:rPr>
              <w:lang w:bidi="cs-CZ"/>
            </w:rPr>
            <w:t>Jméno</w:t>
          </w:r>
        </w:p>
      </w:docPartBody>
    </w:docPart>
    <w:docPart>
      <w:docPartPr>
        <w:name w:val="AE363B76BA3E4A1997E47ED73A06C34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9767900-ACD5-4184-B7F1-962DB8EEFA8F}"/>
      </w:docPartPr>
      <w:docPartBody>
        <w:p w:rsidR="0061248E" w:rsidRDefault="0088775A" w:rsidP="0088775A">
          <w:pPr>
            <w:pStyle w:val="AE363B76BA3E4A1997E47ED73A06C34A1"/>
          </w:pPr>
          <w:r w:rsidRPr="00637200">
            <w:rPr>
              <w:lang w:bidi="cs-CZ"/>
            </w:rPr>
            <w:t>Příjmení</w:t>
          </w:r>
        </w:p>
      </w:docPartBody>
    </w:docPart>
    <w:docPart>
      <w:docPartPr>
        <w:name w:val="2454FE66AF7F4963A393800FB978A92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A7258D-D7FF-4993-BB99-5DD8DC58E7D2}"/>
      </w:docPartPr>
      <w:docPartBody>
        <w:p w:rsidR="0061248E" w:rsidRDefault="0088775A" w:rsidP="0088775A">
          <w:pPr>
            <w:pStyle w:val="2454FE66AF7F4963A393800FB978A92C1"/>
          </w:pPr>
          <w:r w:rsidRPr="00637200">
            <w:rPr>
              <w:lang w:bidi="cs-CZ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75A"/>
    <w:rsid w:val="0020092E"/>
    <w:rsid w:val="002935A5"/>
    <w:rsid w:val="0061248E"/>
    <w:rsid w:val="0088775A"/>
    <w:rsid w:val="00CC460D"/>
    <w:rsid w:val="00E37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character" w:styleId="Zstupntext">
    <w:name w:val="Placeholder Text"/>
    <w:basedOn w:val="Standardnpsmoodstavce"/>
    <w:uiPriority w:val="99"/>
    <w:semiHidden/>
    <w:rsid w:val="0088775A"/>
    <w:rPr>
      <w:color w:val="808080"/>
    </w:rPr>
  </w:style>
  <w:style w:type="paragraph" w:customStyle="1" w:styleId="0ED7FFB3018A4019986EAC1637323D331">
    <w:name w:val="0ED7FFB3018A4019986EAC1637323D331"/>
    <w:rsid w:val="0088775A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AE363B76BA3E4A1997E47ED73A06C34A1">
    <w:name w:val="AE363B76BA3E4A1997E47ED73A06C34A1"/>
    <w:rsid w:val="0088775A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  <w:style w:type="paragraph" w:customStyle="1" w:styleId="2454FE66AF7F4963A393800FB978A92C1">
    <w:name w:val="2454FE66AF7F4963A393800FB978A92C1"/>
    <w:rsid w:val="0088775A"/>
    <w:pPr>
      <w:spacing w:before="200" w:after="0" w:line="271" w:lineRule="auto"/>
      <w:ind w:left="720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Formulář pro členství</Template>
  <TotalTime>0</TotalTime>
  <Pages>5</Pages>
  <Words>441</Words>
  <Characters>2603</Characters>
  <Application>Microsoft Office Word</Application>
  <DocSecurity>0</DocSecurity>
  <Lines>21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2021-09-26T14:18:00Z</dcterms:created>
  <dcterms:modified xsi:type="dcterms:W3CDTF">2021-09-26T19:33:00Z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